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5F604" w14:textId="3794EEA1" w:rsidR="00F87859" w:rsidRDefault="003F2A13" w:rsidP="00797B11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27904" behindDoc="1" locked="0" layoutInCell="1" allowOverlap="1" wp14:anchorId="172509AD" wp14:editId="355A01B4">
            <wp:simplePos x="0" y="0"/>
            <wp:positionH relativeFrom="column">
              <wp:posOffset>-161925</wp:posOffset>
            </wp:positionH>
            <wp:positionV relativeFrom="paragraph">
              <wp:posOffset>-219075</wp:posOffset>
            </wp:positionV>
            <wp:extent cx="3797300" cy="1701800"/>
            <wp:effectExtent l="0" t="0" r="0" b="0"/>
            <wp:wrapNone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MHWC - Full Colou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4144" behindDoc="0" locked="0" layoutInCell="1" allowOverlap="1" wp14:anchorId="23695902" wp14:editId="7226B574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0" b="5715"/>
            <wp:wrapNone/>
            <wp:docPr id="60" name="Picture 60" descr="Logo: Easy Re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C007E" w14:textId="7E7A3B45" w:rsidR="00F87859" w:rsidRDefault="00F87859" w:rsidP="00797B11">
      <w:pPr>
        <w:rPr>
          <w:rFonts w:cs="Arial"/>
          <w:szCs w:val="32"/>
        </w:rPr>
      </w:pPr>
    </w:p>
    <w:p w14:paraId="3CEBEA85" w14:textId="68E2C0B9" w:rsidR="00F87859" w:rsidRDefault="00F87859" w:rsidP="00797B11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190B6D3" w14:textId="61086A03" w:rsidR="00F87859" w:rsidRDefault="00F87859" w:rsidP="00797B11">
      <w:pPr>
        <w:rPr>
          <w:rFonts w:cs="Arial"/>
          <w:szCs w:val="32"/>
        </w:rPr>
      </w:pPr>
    </w:p>
    <w:p w14:paraId="2EA4167E" w14:textId="6AA7B799" w:rsidR="00F87859" w:rsidRDefault="00F87859" w:rsidP="00797B11">
      <w:pPr>
        <w:ind w:left="0"/>
        <w:rPr>
          <w:rFonts w:cs="Arial"/>
          <w:b/>
          <w:sz w:val="60"/>
          <w:szCs w:val="60"/>
        </w:rPr>
      </w:pPr>
    </w:p>
    <w:p w14:paraId="438F1448" w14:textId="71635FEB" w:rsidR="000E669C" w:rsidRDefault="00867E19" w:rsidP="00012B69">
      <w:pPr>
        <w:pStyle w:val="Title"/>
      </w:pPr>
      <w:r>
        <w:t>Summary of a r</w:t>
      </w:r>
      <w:r w:rsidR="000E669C">
        <w:t>eport:</w:t>
      </w:r>
    </w:p>
    <w:p w14:paraId="67FF9A11" w14:textId="6D14532B" w:rsidR="00887F23" w:rsidRDefault="00F15A7D" w:rsidP="000E669C">
      <w:pPr>
        <w:pStyle w:val="Title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3FC790F5" wp14:editId="272B5162">
                <wp:simplePos x="0" y="0"/>
                <wp:positionH relativeFrom="column">
                  <wp:posOffset>13063</wp:posOffset>
                </wp:positionH>
                <wp:positionV relativeFrom="paragraph">
                  <wp:posOffset>1062990</wp:posOffset>
                </wp:positionV>
                <wp:extent cx="5512526" cy="3850459"/>
                <wp:effectExtent l="19050" t="19050" r="3111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2526" cy="3850459"/>
                          <a:chOff x="0" y="0"/>
                          <a:chExt cx="5512526" cy="3850459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A group of young peop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337" y="130629"/>
                            <a:ext cx="3719830" cy="371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Callout 13"/>
                        <wps:cNvSpPr/>
                        <wps:spPr>
                          <a:xfrm>
                            <a:off x="4323806" y="0"/>
                            <a:ext cx="1188720" cy="966470"/>
                          </a:xfrm>
                          <a:prstGeom prst="wedgeEllipseCallout">
                            <a:avLst>
                              <a:gd name="adj1" fmla="val -65888"/>
                              <a:gd name="adj2" fmla="val 5168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8FD8EB" w14:textId="77777777" w:rsidR="002102C6" w:rsidRDefault="002102C6" w:rsidP="002102C6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Callout 19"/>
                        <wps:cNvSpPr/>
                        <wps:spPr>
                          <a:xfrm>
                            <a:off x="0" y="261257"/>
                            <a:ext cx="1188720" cy="966470"/>
                          </a:xfrm>
                          <a:prstGeom prst="wedgeEllipseCallout">
                            <a:avLst>
                              <a:gd name="adj1" fmla="val 48398"/>
                              <a:gd name="adj2" fmla="val 53038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B37350" w14:textId="77777777" w:rsidR="00F15A7D" w:rsidRDefault="00F15A7D" w:rsidP="00F15A7D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790F5" id="Group 26" o:spid="_x0000_s1026" style="position:absolute;left:0;text-align:left;margin-left:1.05pt;margin-top:83.7pt;width:434.05pt;height:303.2pt;z-index:252026880" coordsize="55125,38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group of young people" style="position:absolute;left:9013;top:1306;width:37198;height:37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">
                  <v:imagedata r:id="rId11" o:title="A group of young people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13" o:spid="_x0000_s1028" type="#_x0000_t63" style="position:absolute;left:43238;width:11887;height:9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" adj="-3432,21964" filled="f" strokecolor="black [3213]" strokeweight="1pt">
                  <v:textbox>
                    <w:txbxContent>
                      <w:p w14:paraId="208FD8EB" w14:textId="77777777" w:rsidR="002102C6" w:rsidRDefault="002102C6" w:rsidP="002102C6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shape>
                <v:shape id="Oval Callout 19" o:spid="_x0000_s1029" type="#_x0000_t63" style="position:absolute;top:2612;width:11887;height:9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" adj="21254,22256" filled="f" strokecolor="black [3213]" strokeweight="1pt">
                  <v:textbox>
                    <w:txbxContent>
                      <w:p w14:paraId="0BB37350" w14:textId="77777777" w:rsidR="00F15A7D" w:rsidRDefault="00F15A7D" w:rsidP="00F15A7D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62962">
        <w:t>You</w:t>
      </w:r>
      <w:r w:rsidR="00997261">
        <w:t>ng people speak</w:t>
      </w:r>
      <w:r w:rsidR="000A1C4D">
        <w:t xml:space="preserve"> out</w:t>
      </w:r>
      <w:r w:rsidR="00997261">
        <w:t xml:space="preserve"> about</w:t>
      </w:r>
      <w:r w:rsidR="00012B69">
        <w:t xml:space="preserve"> </w:t>
      </w:r>
      <w:r w:rsidR="000E669C">
        <w:t>wellbeing</w:t>
      </w:r>
    </w:p>
    <w:p w14:paraId="53C66427" w14:textId="744627A7" w:rsidR="00887F23" w:rsidRDefault="00887F23" w:rsidP="00012B69">
      <w:pPr>
        <w:pStyle w:val="Title"/>
      </w:pPr>
    </w:p>
    <w:p w14:paraId="7CFD0E2C" w14:textId="488EFE0F" w:rsidR="00887F23" w:rsidRDefault="00887F23" w:rsidP="00012B69">
      <w:pPr>
        <w:pStyle w:val="Title"/>
      </w:pPr>
    </w:p>
    <w:p w14:paraId="13159E4E" w14:textId="77777777" w:rsidR="00887F23" w:rsidRDefault="00887F23" w:rsidP="00012B69">
      <w:pPr>
        <w:pStyle w:val="Title"/>
      </w:pPr>
    </w:p>
    <w:p w14:paraId="7C44C548" w14:textId="77777777" w:rsidR="00041D35" w:rsidRDefault="00F87859" w:rsidP="00012B69">
      <w:pPr>
        <w:pStyle w:val="Datepublished"/>
        <w:jc w:val="left"/>
      </w:pPr>
      <w:r w:rsidRPr="00F87859">
        <w:br/>
        <w:t xml:space="preserve"> </w:t>
      </w:r>
      <w:r w:rsidR="00570380">
        <w:br/>
      </w:r>
    </w:p>
    <w:p w14:paraId="6CE80FAA" w14:textId="77777777" w:rsidR="00041D35" w:rsidRDefault="00041D35" w:rsidP="00012B69">
      <w:pPr>
        <w:pStyle w:val="Datepublished"/>
        <w:jc w:val="left"/>
      </w:pPr>
    </w:p>
    <w:p w14:paraId="66F6EF9C" w14:textId="2C3E4BA0" w:rsidR="00F87859" w:rsidRPr="00570380" w:rsidRDefault="00887F23" w:rsidP="00041D35">
      <w:pPr>
        <w:pStyle w:val="Datepublished"/>
      </w:pPr>
      <w:r w:rsidRPr="00E019F3">
        <w:t xml:space="preserve">Published: </w:t>
      </w:r>
      <w:r w:rsidR="00997261" w:rsidRPr="00955640">
        <w:t>May 2023</w:t>
      </w:r>
    </w:p>
    <w:p w14:paraId="0A9D6681" w14:textId="15F06B65" w:rsidR="00F262EE" w:rsidRPr="00570380" w:rsidRDefault="00F87859" w:rsidP="00F262EE">
      <w:pPr>
        <w:pStyle w:val="Heading1"/>
        <w:rPr>
          <w:noProof/>
          <w:lang w:val="en-NZ" w:eastAsia="en-NZ"/>
        </w:rPr>
      </w:pPr>
      <w:r w:rsidRPr="00153863">
        <w:br w:type="page"/>
      </w:r>
      <w:r w:rsidR="00F262EE">
        <w:lastRenderedPageBreak/>
        <w:t>What you will find in here</w:t>
      </w:r>
    </w:p>
    <w:p w14:paraId="374DEB9E" w14:textId="77777777" w:rsidR="00F262EE" w:rsidRDefault="00F262EE" w:rsidP="00F262EE">
      <w:pPr>
        <w:tabs>
          <w:tab w:val="left" w:leader="dot" w:pos="7938"/>
        </w:tabs>
        <w:ind w:left="6804"/>
        <w:jc w:val="center"/>
        <w:rPr>
          <w:rFonts w:eastAsia="Calibri" w:cs="Arial"/>
          <w:b/>
          <w:bCs/>
          <w:szCs w:val="32"/>
          <w:lang w:val="en-US"/>
        </w:rPr>
      </w:pPr>
    </w:p>
    <w:p w14:paraId="09D46A93" w14:textId="1F41497D" w:rsidR="00F262EE" w:rsidRPr="00D60EB6" w:rsidRDefault="00F262EE" w:rsidP="00F262EE">
      <w:pPr>
        <w:tabs>
          <w:tab w:val="left" w:leader="dot" w:pos="7938"/>
        </w:tabs>
        <w:ind w:left="6804"/>
        <w:jc w:val="center"/>
        <w:rPr>
          <w:rFonts w:eastAsia="Calibri" w:cs="Arial"/>
          <w:b/>
          <w:bCs/>
          <w:szCs w:val="32"/>
          <w:lang w:val="en-US"/>
        </w:rPr>
      </w:pPr>
      <w:r w:rsidRPr="00D60EB6">
        <w:rPr>
          <w:rFonts w:eastAsia="Calibri" w:cs="Arial"/>
          <w:b/>
          <w:bCs/>
          <w:szCs w:val="32"/>
          <w:lang w:val="en-US"/>
        </w:rPr>
        <w:t>Page number:</w:t>
      </w:r>
    </w:p>
    <w:p w14:paraId="35094379" w14:textId="26ACF11E" w:rsidR="00F262EE" w:rsidRPr="00F262EE" w:rsidRDefault="00463D81" w:rsidP="00F262EE">
      <w:pPr>
        <w:tabs>
          <w:tab w:val="left" w:leader="dot" w:pos="7938"/>
        </w:tabs>
        <w:ind w:left="0"/>
        <w:jc w:val="center"/>
        <w:rPr>
          <w:rFonts w:eastAsia="Calibri" w:cs="Arial"/>
          <w:b/>
          <w:bCs/>
          <w:szCs w:val="32"/>
          <w:lang w:val="en-US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29952" behindDoc="1" locked="0" layoutInCell="1" allowOverlap="1" wp14:anchorId="769B98A5" wp14:editId="1EA56C45">
            <wp:simplePos x="0" y="0"/>
            <wp:positionH relativeFrom="column">
              <wp:posOffset>-304800</wp:posOffset>
            </wp:positionH>
            <wp:positionV relativeFrom="paragraph">
              <wp:posOffset>99695</wp:posOffset>
            </wp:positionV>
            <wp:extent cx="1952625" cy="875089"/>
            <wp:effectExtent l="0" t="0" r="0" b="1270"/>
            <wp:wrapNone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MHWC - Full Colou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7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E4A08" w14:textId="13C408E8" w:rsidR="00F262EE" w:rsidRPr="00F262EE" w:rsidRDefault="00F262EE" w:rsidP="00F262EE">
      <w:pPr>
        <w:tabs>
          <w:tab w:val="left" w:leader="dot" w:pos="8789"/>
        </w:tabs>
        <w:rPr>
          <w:rFonts w:eastAsia="Calibri" w:cs="Arial"/>
          <w:szCs w:val="32"/>
          <w:lang w:val="en-US"/>
        </w:rPr>
      </w:pPr>
    </w:p>
    <w:p w14:paraId="7299C5D6" w14:textId="3267F255" w:rsidR="00F262EE" w:rsidRPr="00F262EE" w:rsidRDefault="00F262EE" w:rsidP="00F262EE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 w:rsidRPr="00F262EE">
        <w:rPr>
          <w:rFonts w:eastAsia="Calibri" w:cs="Arial"/>
          <w:szCs w:val="32"/>
          <w:lang w:val="en-US"/>
        </w:rPr>
        <w:t>About this summary</w:t>
      </w:r>
      <w:r w:rsidRPr="00F262EE">
        <w:rPr>
          <w:rFonts w:eastAsia="Calibri" w:cs="Arial"/>
          <w:szCs w:val="32"/>
          <w:lang w:val="en-US"/>
        </w:rPr>
        <w:tab/>
      </w:r>
      <w:r w:rsidR="00395594">
        <w:rPr>
          <w:rFonts w:eastAsia="Calibri" w:cs="Arial"/>
          <w:szCs w:val="32"/>
          <w:lang w:val="en-US"/>
        </w:rPr>
        <w:t>3</w:t>
      </w:r>
    </w:p>
    <w:p w14:paraId="104791DD" w14:textId="3AF7B107" w:rsidR="00F262EE" w:rsidRPr="00F262EE" w:rsidRDefault="00395594" w:rsidP="00F262EE">
      <w:pPr>
        <w:tabs>
          <w:tab w:val="left" w:leader="dot" w:pos="8789"/>
        </w:tabs>
        <w:rPr>
          <w:rFonts w:eastAsia="Calibri" w:cs="Arial"/>
          <w:szCs w:val="32"/>
          <w:lang w:val="en-US"/>
        </w:rPr>
      </w:pPr>
      <w:r>
        <w:rPr>
          <w:rFonts w:eastAsia="Basic Sans Light" w:cs="Arial"/>
          <w:b/>
          <w:bCs/>
          <w:noProof/>
          <w:color w:val="005E85"/>
          <w:szCs w:val="32"/>
          <w:lang w:val="en-NZ" w:eastAsia="en-NZ"/>
        </w:rPr>
        <w:drawing>
          <wp:anchor distT="0" distB="0" distL="114300" distR="114300" simplePos="0" relativeHeight="252010496" behindDoc="0" locked="0" layoutInCell="1" allowOverlap="1" wp14:anchorId="6C8A3F78" wp14:editId="3F26EE67">
            <wp:simplePos x="0" y="0"/>
            <wp:positionH relativeFrom="column">
              <wp:posOffset>101078</wp:posOffset>
            </wp:positionH>
            <wp:positionV relativeFrom="paragraph">
              <wp:posOffset>176301</wp:posOffset>
            </wp:positionV>
            <wp:extent cx="1067435" cy="1083310"/>
            <wp:effectExtent l="133350" t="133350" r="132715" b="135890"/>
            <wp:wrapThrough wrapText="bothSides">
              <wp:wrapPolygon edited="0">
                <wp:start x="-1043" y="81"/>
                <wp:lineTo x="-2528" y="489"/>
                <wp:lineTo x="-872" y="6343"/>
                <wp:lineTo x="-2729" y="6853"/>
                <wp:lineTo x="-1073" y="12707"/>
                <wp:lineTo x="-2558" y="13115"/>
                <wp:lineTo x="-591" y="20067"/>
                <wp:lineTo x="11894" y="21764"/>
                <wp:lineTo x="19942" y="21919"/>
                <wp:lineTo x="20313" y="21817"/>
                <wp:lineTo x="22170" y="21307"/>
                <wp:lineTo x="21920" y="19010"/>
                <wp:lineTo x="22120" y="12646"/>
                <wp:lineTo x="21950" y="6384"/>
                <wp:lineTo x="21511" y="589"/>
                <wp:lineTo x="20683" y="-2338"/>
                <wp:lineTo x="8611" y="-2571"/>
                <wp:lineTo x="814" y="-429"/>
                <wp:lineTo x="-1043" y="81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por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4560">
                      <a:off x="0" y="0"/>
                      <a:ext cx="106743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38D26" w14:textId="0F07D80A" w:rsidR="00F262EE" w:rsidRPr="00F262EE" w:rsidRDefault="00F262EE" w:rsidP="00F262EE">
      <w:pPr>
        <w:tabs>
          <w:tab w:val="left" w:leader="dot" w:pos="8789"/>
        </w:tabs>
        <w:rPr>
          <w:rFonts w:eastAsia="Calibri" w:cs="Arial"/>
          <w:szCs w:val="32"/>
          <w:lang w:val="en-US"/>
        </w:rPr>
      </w:pPr>
    </w:p>
    <w:p w14:paraId="42A575FD" w14:textId="1A6A1948" w:rsidR="00F262EE" w:rsidRPr="00F262EE" w:rsidRDefault="00F262EE" w:rsidP="00F262EE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 w:rsidRPr="00F262EE">
        <w:rPr>
          <w:rFonts w:eastAsia="Calibri" w:cs="Arial"/>
          <w:szCs w:val="32"/>
          <w:lang w:val="en-US"/>
        </w:rPr>
        <w:t>What the report is about</w:t>
      </w:r>
      <w:r w:rsidRPr="00F262EE">
        <w:rPr>
          <w:rFonts w:eastAsia="Calibri" w:cs="Arial"/>
          <w:szCs w:val="32"/>
          <w:lang w:val="en-US"/>
        </w:rPr>
        <w:tab/>
      </w:r>
      <w:r w:rsidR="00395594">
        <w:rPr>
          <w:rFonts w:eastAsia="Calibri" w:cs="Arial"/>
          <w:szCs w:val="32"/>
          <w:lang w:val="en-US"/>
        </w:rPr>
        <w:t>5</w:t>
      </w:r>
    </w:p>
    <w:p w14:paraId="4960C7BE" w14:textId="4DFC0D5C" w:rsidR="00F262EE" w:rsidRPr="00F262EE" w:rsidRDefault="00395594" w:rsidP="00F262EE">
      <w:pPr>
        <w:tabs>
          <w:tab w:val="left" w:leader="dot" w:pos="8789"/>
        </w:tabs>
        <w:rPr>
          <w:rFonts w:eastAsia="Calibri" w:cs="Arial"/>
          <w:szCs w:val="32"/>
          <w:lang w:val="en-US"/>
        </w:rPr>
      </w:pPr>
      <w:r w:rsidRPr="00395594">
        <w:rPr>
          <w:rFonts w:eastAsia="Calibri" w:cs="Arial"/>
          <w:noProof/>
          <w:szCs w:val="32"/>
          <w:lang w:val="en-NZ" w:eastAsia="en-NZ"/>
        </w:rPr>
        <w:drawing>
          <wp:anchor distT="0" distB="0" distL="114300" distR="114300" simplePos="0" relativeHeight="252016640" behindDoc="0" locked="0" layoutInCell="1" allowOverlap="1" wp14:anchorId="0171C319" wp14:editId="5394B30B">
            <wp:simplePos x="0" y="0"/>
            <wp:positionH relativeFrom="column">
              <wp:posOffset>95250</wp:posOffset>
            </wp:positionH>
            <wp:positionV relativeFrom="paragraph">
              <wp:posOffset>327660</wp:posOffset>
            </wp:positionV>
            <wp:extent cx="1231265" cy="1231265"/>
            <wp:effectExtent l="0" t="0" r="6985" b="6985"/>
            <wp:wrapThrough wrapText="bothSides">
              <wp:wrapPolygon edited="0">
                <wp:start x="10694" y="1337"/>
                <wp:lineTo x="5347" y="2339"/>
                <wp:lineTo x="1671" y="4345"/>
                <wp:lineTo x="1671" y="7352"/>
                <wp:lineTo x="0" y="10026"/>
                <wp:lineTo x="0" y="21388"/>
                <wp:lineTo x="20720" y="21388"/>
                <wp:lineTo x="21054" y="21388"/>
                <wp:lineTo x="21388" y="18046"/>
                <wp:lineTo x="21388" y="8689"/>
                <wp:lineTo x="20052" y="7352"/>
                <wp:lineTo x="20386" y="5681"/>
                <wp:lineTo x="17044" y="2674"/>
                <wp:lineTo x="13702" y="1337"/>
                <wp:lineTo x="10694" y="1337"/>
              </wp:wrapPolygon>
            </wp:wrapThrough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ngatahi youth young people teenagers teens - small siz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0B884" w14:textId="5D6D87B5" w:rsidR="00F262EE" w:rsidRPr="00F262EE" w:rsidRDefault="00F262EE" w:rsidP="00F262EE">
      <w:pPr>
        <w:tabs>
          <w:tab w:val="left" w:leader="dot" w:pos="8789"/>
        </w:tabs>
        <w:rPr>
          <w:rFonts w:eastAsia="Calibri" w:cs="Arial"/>
          <w:szCs w:val="32"/>
          <w:lang w:val="en-US"/>
        </w:rPr>
      </w:pPr>
    </w:p>
    <w:p w14:paraId="1F5DB5BB" w14:textId="2282F94C" w:rsidR="00F262EE" w:rsidRDefault="00F262EE" w:rsidP="00395594">
      <w:pPr>
        <w:pStyle w:val="ListParagraph"/>
        <w:numPr>
          <w:ilvl w:val="0"/>
          <w:numId w:val="11"/>
        </w:numPr>
        <w:tabs>
          <w:tab w:val="left" w:leader="dot" w:pos="8618"/>
        </w:tabs>
        <w:spacing w:before="0"/>
        <w:ind w:left="4253" w:hanging="567"/>
        <w:rPr>
          <w:rFonts w:eastAsia="Calibri" w:cs="Arial"/>
          <w:szCs w:val="32"/>
          <w:lang w:val="en-US"/>
        </w:rPr>
      </w:pPr>
      <w:r w:rsidRPr="00F262EE">
        <w:rPr>
          <w:rFonts w:eastAsia="Calibri" w:cs="Arial"/>
          <w:szCs w:val="32"/>
          <w:lang w:val="en-US"/>
        </w:rPr>
        <w:t xml:space="preserve">Feeling unsure about the </w:t>
      </w:r>
    </w:p>
    <w:p w14:paraId="20DBB192" w14:textId="2CAFAC77" w:rsidR="00F262EE" w:rsidRPr="00F262EE" w:rsidRDefault="00F262EE" w:rsidP="00395594">
      <w:pPr>
        <w:pStyle w:val="ListParagraph"/>
        <w:numPr>
          <w:ilvl w:val="0"/>
          <w:numId w:val="0"/>
        </w:numPr>
        <w:tabs>
          <w:tab w:val="left" w:leader="dot" w:pos="8618"/>
        </w:tabs>
        <w:spacing w:before="0"/>
        <w:ind w:left="4253"/>
        <w:rPr>
          <w:rFonts w:eastAsia="Calibri" w:cs="Arial"/>
          <w:szCs w:val="32"/>
          <w:lang w:val="en-US"/>
        </w:rPr>
      </w:pPr>
      <w:r w:rsidRPr="00F262EE">
        <w:rPr>
          <w:rFonts w:eastAsia="Calibri" w:cs="Arial"/>
          <w:szCs w:val="32"/>
          <w:lang w:val="en-US"/>
        </w:rPr>
        <w:t>future</w:t>
      </w:r>
      <w:r w:rsidRPr="00F262EE">
        <w:rPr>
          <w:rFonts w:eastAsia="Calibri" w:cs="Arial"/>
          <w:szCs w:val="32"/>
          <w:lang w:val="en-US"/>
        </w:rPr>
        <w:tab/>
      </w:r>
      <w:r w:rsidR="00395594">
        <w:rPr>
          <w:rFonts w:eastAsia="Calibri" w:cs="Arial"/>
          <w:szCs w:val="32"/>
          <w:lang w:val="en-US"/>
        </w:rPr>
        <w:t>8</w:t>
      </w:r>
    </w:p>
    <w:p w14:paraId="2737F6F2" w14:textId="1B96A86F" w:rsidR="00F262EE" w:rsidRPr="00F262EE" w:rsidRDefault="00F262EE" w:rsidP="00395594">
      <w:pPr>
        <w:tabs>
          <w:tab w:val="left" w:leader="dot" w:pos="8789"/>
        </w:tabs>
        <w:ind w:left="4253" w:hanging="567"/>
        <w:rPr>
          <w:rFonts w:eastAsia="Calibri" w:cs="Arial"/>
          <w:szCs w:val="32"/>
          <w:lang w:val="en-US"/>
        </w:rPr>
      </w:pPr>
    </w:p>
    <w:p w14:paraId="53A393CB" w14:textId="7DC8660A" w:rsidR="00F262EE" w:rsidRPr="00F262EE" w:rsidRDefault="00395594" w:rsidP="00395594">
      <w:pPr>
        <w:tabs>
          <w:tab w:val="left" w:leader="dot" w:pos="8789"/>
        </w:tabs>
        <w:ind w:left="4253" w:hanging="567"/>
        <w:rPr>
          <w:rFonts w:eastAsia="Calibri" w:cs="Arial"/>
          <w:szCs w:val="32"/>
          <w:lang w:val="en-US"/>
        </w:rPr>
      </w:pPr>
      <w:r w:rsidRPr="00395594">
        <w:rPr>
          <w:rFonts w:eastAsia="Calibri" w:cs="Arial"/>
          <w:noProof/>
          <w:szCs w:val="32"/>
          <w:lang w:val="en-NZ" w:eastAsia="en-NZ"/>
        </w:rPr>
        <w:drawing>
          <wp:anchor distT="0" distB="0" distL="114300" distR="114300" simplePos="0" relativeHeight="252014592" behindDoc="0" locked="0" layoutInCell="1" allowOverlap="1" wp14:anchorId="0F92FD4F" wp14:editId="0AA58DBB">
            <wp:simplePos x="0" y="0"/>
            <wp:positionH relativeFrom="column">
              <wp:posOffset>-28575</wp:posOffset>
            </wp:positionH>
            <wp:positionV relativeFrom="paragraph">
              <wp:posOffset>54609</wp:posOffset>
            </wp:positionV>
            <wp:extent cx="1436340" cy="1095375"/>
            <wp:effectExtent l="0" t="0" r="0" b="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al Exclus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98" cy="109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15D2C" w14:textId="355161F6" w:rsidR="00F262EE" w:rsidRPr="00F262EE" w:rsidRDefault="00F262EE" w:rsidP="00395594">
      <w:pPr>
        <w:pStyle w:val="ListParagraph"/>
        <w:numPr>
          <w:ilvl w:val="0"/>
          <w:numId w:val="11"/>
        </w:numPr>
        <w:tabs>
          <w:tab w:val="left" w:leader="dot" w:pos="8618"/>
        </w:tabs>
        <w:spacing w:before="0"/>
        <w:ind w:left="4253" w:hanging="567"/>
        <w:rPr>
          <w:rFonts w:eastAsia="Calibri" w:cs="Arial"/>
          <w:szCs w:val="32"/>
          <w:lang w:val="en-US"/>
        </w:rPr>
      </w:pPr>
      <w:r w:rsidRPr="00F262EE">
        <w:rPr>
          <w:rFonts w:eastAsia="Calibri" w:cs="Arial"/>
          <w:szCs w:val="32"/>
          <w:lang w:val="en-US"/>
        </w:rPr>
        <w:t>Racism and discrimination</w:t>
      </w:r>
      <w:r w:rsidRPr="00F262EE">
        <w:rPr>
          <w:rFonts w:eastAsia="Calibri" w:cs="Arial"/>
          <w:szCs w:val="32"/>
          <w:lang w:val="en-US"/>
        </w:rPr>
        <w:tab/>
      </w:r>
      <w:r w:rsidR="00395594">
        <w:rPr>
          <w:rFonts w:eastAsia="Calibri" w:cs="Arial"/>
          <w:szCs w:val="32"/>
          <w:lang w:val="en-US"/>
        </w:rPr>
        <w:t>11</w:t>
      </w:r>
    </w:p>
    <w:p w14:paraId="4569BC8B" w14:textId="4A8F3C31" w:rsidR="00F262EE" w:rsidRPr="00F262EE" w:rsidRDefault="00F262EE" w:rsidP="00395594">
      <w:pPr>
        <w:tabs>
          <w:tab w:val="left" w:leader="dot" w:pos="8618"/>
        </w:tabs>
        <w:ind w:left="4253" w:hanging="567"/>
        <w:rPr>
          <w:rFonts w:eastAsia="Calibri" w:cs="Arial"/>
          <w:szCs w:val="32"/>
          <w:lang w:val="en-US"/>
        </w:rPr>
      </w:pPr>
    </w:p>
    <w:p w14:paraId="5AE022FF" w14:textId="7B6D8C12" w:rsidR="00F262EE" w:rsidRPr="00F262EE" w:rsidRDefault="00F262EE" w:rsidP="00395594">
      <w:pPr>
        <w:tabs>
          <w:tab w:val="left" w:leader="dot" w:pos="8618"/>
        </w:tabs>
        <w:ind w:left="4253" w:hanging="567"/>
        <w:rPr>
          <w:rFonts w:eastAsia="Calibri" w:cs="Arial"/>
          <w:szCs w:val="32"/>
          <w:lang w:val="en-US"/>
        </w:rPr>
      </w:pPr>
    </w:p>
    <w:p w14:paraId="4807B556" w14:textId="34A388AC" w:rsidR="00F262EE" w:rsidRPr="00F262EE" w:rsidRDefault="00395594" w:rsidP="00395594">
      <w:pPr>
        <w:pStyle w:val="ListParagraph"/>
        <w:numPr>
          <w:ilvl w:val="0"/>
          <w:numId w:val="11"/>
        </w:numPr>
        <w:tabs>
          <w:tab w:val="left" w:leader="dot" w:pos="8618"/>
        </w:tabs>
        <w:spacing w:before="0"/>
        <w:ind w:left="4253" w:hanging="567"/>
        <w:rPr>
          <w:rFonts w:eastAsia="Calibri" w:cs="Arial"/>
          <w:b/>
          <w:bCs/>
          <w:szCs w:val="32"/>
          <w:lang w:val="en-US"/>
        </w:rPr>
      </w:pPr>
      <w:r w:rsidRPr="00395594">
        <w:rPr>
          <w:rFonts w:eastAsia="Calibri" w:cs="Arial"/>
          <w:noProof/>
          <w:szCs w:val="32"/>
          <w:lang w:val="en-NZ" w:eastAsia="en-NZ"/>
        </w:rPr>
        <w:drawing>
          <wp:anchor distT="0" distB="0" distL="114300" distR="114300" simplePos="0" relativeHeight="252015616" behindDoc="0" locked="0" layoutInCell="1" allowOverlap="1" wp14:anchorId="1A88AD10" wp14:editId="0C3B0585">
            <wp:simplePos x="0" y="0"/>
            <wp:positionH relativeFrom="column">
              <wp:posOffset>57150</wp:posOffset>
            </wp:positionH>
            <wp:positionV relativeFrom="paragraph">
              <wp:posOffset>14605</wp:posOffset>
            </wp:positionV>
            <wp:extent cx="1200150" cy="1200150"/>
            <wp:effectExtent l="0" t="0" r="0" b="0"/>
            <wp:wrapNone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2EE" w:rsidRPr="00F262EE">
        <w:rPr>
          <w:rFonts w:eastAsia="Calibri" w:cs="Arial"/>
          <w:szCs w:val="32"/>
          <w:lang w:val="en-US"/>
        </w:rPr>
        <w:t xml:space="preserve">Social media and online </w:t>
      </w:r>
    </w:p>
    <w:p w14:paraId="13586575" w14:textId="351FEBE0" w:rsidR="00F262EE" w:rsidRPr="00F262EE" w:rsidRDefault="00F262EE" w:rsidP="00395594">
      <w:pPr>
        <w:pStyle w:val="ListParagraph"/>
        <w:numPr>
          <w:ilvl w:val="0"/>
          <w:numId w:val="0"/>
        </w:numPr>
        <w:tabs>
          <w:tab w:val="left" w:leader="dot" w:pos="8618"/>
        </w:tabs>
        <w:spacing w:before="0"/>
        <w:ind w:left="4253"/>
        <w:rPr>
          <w:rFonts w:eastAsia="Calibri" w:cs="Arial"/>
          <w:b/>
          <w:bCs/>
          <w:szCs w:val="32"/>
          <w:lang w:val="en-US"/>
        </w:rPr>
      </w:pPr>
      <w:r w:rsidRPr="00F262EE">
        <w:rPr>
          <w:rFonts w:eastAsia="Calibri" w:cs="Arial"/>
          <w:szCs w:val="32"/>
          <w:lang w:val="en-US"/>
        </w:rPr>
        <w:t>safety</w:t>
      </w:r>
      <w:r w:rsidRPr="00F262EE">
        <w:rPr>
          <w:rFonts w:eastAsia="Calibri" w:cs="Arial"/>
          <w:szCs w:val="32"/>
          <w:lang w:val="en-US"/>
        </w:rPr>
        <w:tab/>
        <w:t>1</w:t>
      </w:r>
      <w:r w:rsidR="00395594">
        <w:rPr>
          <w:rFonts w:eastAsia="Calibri" w:cs="Arial"/>
          <w:szCs w:val="32"/>
          <w:lang w:val="en-US"/>
        </w:rPr>
        <w:t>5</w:t>
      </w:r>
    </w:p>
    <w:p w14:paraId="723DF8E0" w14:textId="6673E2D6" w:rsidR="00F262EE" w:rsidRDefault="00F262EE">
      <w:pPr>
        <w:spacing w:line="240" w:lineRule="auto"/>
        <w:ind w:left="0"/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br w:type="page"/>
      </w:r>
    </w:p>
    <w:p w14:paraId="61CFCC23" w14:textId="77777777" w:rsidR="00F262EE" w:rsidRDefault="00F262EE" w:rsidP="00F262EE">
      <w:pPr>
        <w:pStyle w:val="ListParagraph"/>
        <w:numPr>
          <w:ilvl w:val="0"/>
          <w:numId w:val="0"/>
        </w:numPr>
        <w:tabs>
          <w:tab w:val="left" w:leader="dot" w:pos="7938"/>
        </w:tabs>
        <w:ind w:left="4046"/>
        <w:jc w:val="right"/>
        <w:rPr>
          <w:rFonts w:eastAsia="Calibri" w:cs="Arial"/>
          <w:b/>
          <w:bCs/>
          <w:szCs w:val="32"/>
          <w:lang w:val="en-US"/>
        </w:rPr>
      </w:pPr>
      <w:r w:rsidRPr="00F262EE">
        <w:rPr>
          <w:rFonts w:eastAsia="Calibri" w:cs="Arial"/>
          <w:b/>
          <w:bCs/>
          <w:szCs w:val="32"/>
          <w:lang w:val="en-US"/>
        </w:rPr>
        <w:lastRenderedPageBreak/>
        <w:t>Page number:</w:t>
      </w:r>
    </w:p>
    <w:p w14:paraId="55990A93" w14:textId="12176D06" w:rsidR="00F262EE" w:rsidRDefault="00F262EE" w:rsidP="00F262EE">
      <w:pPr>
        <w:pStyle w:val="ListParagraph"/>
        <w:numPr>
          <w:ilvl w:val="0"/>
          <w:numId w:val="0"/>
        </w:numPr>
        <w:tabs>
          <w:tab w:val="left" w:leader="dot" w:pos="7938"/>
        </w:tabs>
        <w:spacing w:before="0"/>
        <w:ind w:left="4046"/>
        <w:jc w:val="right"/>
        <w:rPr>
          <w:rFonts w:eastAsia="Calibri" w:cs="Arial"/>
          <w:b/>
          <w:bCs/>
          <w:szCs w:val="32"/>
          <w:lang w:val="en-US"/>
        </w:rPr>
      </w:pPr>
      <w:r w:rsidRPr="00F262EE">
        <w:rPr>
          <w:rFonts w:eastAsia="Times New Roman"/>
          <w:noProof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2006400" behindDoc="0" locked="0" layoutInCell="1" allowOverlap="1" wp14:anchorId="30FE8D79" wp14:editId="4F4F76D6">
            <wp:simplePos x="0" y="0"/>
            <wp:positionH relativeFrom="column">
              <wp:posOffset>171450</wp:posOffset>
            </wp:positionH>
            <wp:positionV relativeFrom="paragraph">
              <wp:posOffset>344805</wp:posOffset>
            </wp:positionV>
            <wp:extent cx="1257300" cy="12573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77C92" w14:textId="3B8FAE1D" w:rsidR="00F262EE" w:rsidRPr="00F262EE" w:rsidRDefault="00F262EE" w:rsidP="00F262EE">
      <w:pPr>
        <w:pStyle w:val="ListParagraph"/>
        <w:numPr>
          <w:ilvl w:val="0"/>
          <w:numId w:val="0"/>
        </w:numPr>
        <w:tabs>
          <w:tab w:val="left" w:leader="dot" w:pos="7938"/>
        </w:tabs>
        <w:spacing w:before="0"/>
        <w:ind w:left="4046"/>
        <w:jc w:val="right"/>
        <w:rPr>
          <w:rFonts w:eastAsia="Calibri" w:cs="Arial"/>
          <w:b/>
          <w:bCs/>
          <w:szCs w:val="32"/>
          <w:lang w:val="en-US"/>
        </w:rPr>
      </w:pPr>
    </w:p>
    <w:p w14:paraId="2C3D149D" w14:textId="0E27FB2E" w:rsidR="00F262EE" w:rsidRDefault="00F262EE" w:rsidP="00395594">
      <w:pPr>
        <w:pStyle w:val="ListParagraph"/>
        <w:numPr>
          <w:ilvl w:val="0"/>
          <w:numId w:val="11"/>
        </w:numPr>
        <w:tabs>
          <w:tab w:val="left" w:leader="dot" w:pos="8618"/>
        </w:tabs>
        <w:spacing w:before="0"/>
        <w:ind w:left="4253" w:hanging="567"/>
        <w:rPr>
          <w:rFonts w:eastAsia="Calibri" w:cs="Arial"/>
          <w:szCs w:val="32"/>
          <w:lang w:val="en-US"/>
        </w:rPr>
      </w:pPr>
      <w:r w:rsidRPr="00F262EE">
        <w:rPr>
          <w:rFonts w:eastAsia="Calibri" w:cs="Arial"/>
          <w:szCs w:val="32"/>
          <w:lang w:val="en-US"/>
        </w:rPr>
        <w:t xml:space="preserve">Whānau wellbeing </w:t>
      </w:r>
    </w:p>
    <w:p w14:paraId="1C1925AA" w14:textId="77777777" w:rsidR="00F262EE" w:rsidRDefault="00F262EE" w:rsidP="00395594">
      <w:pPr>
        <w:pStyle w:val="ListParagraph"/>
        <w:numPr>
          <w:ilvl w:val="0"/>
          <w:numId w:val="0"/>
        </w:numPr>
        <w:tabs>
          <w:tab w:val="left" w:leader="dot" w:pos="8618"/>
        </w:tabs>
        <w:spacing w:before="0"/>
        <w:ind w:left="4253"/>
        <w:rPr>
          <w:rFonts w:eastAsia="Calibri" w:cs="Arial"/>
          <w:szCs w:val="32"/>
          <w:lang w:val="en-US"/>
        </w:rPr>
      </w:pPr>
      <w:r w:rsidRPr="00F262EE">
        <w:rPr>
          <w:rFonts w:eastAsia="Calibri" w:cs="Arial"/>
          <w:szCs w:val="32"/>
          <w:lang w:val="en-US"/>
        </w:rPr>
        <w:t xml:space="preserve">and intergenerational </w:t>
      </w:r>
    </w:p>
    <w:p w14:paraId="3D4B4652" w14:textId="780C8C8D" w:rsidR="00F262EE" w:rsidRPr="00F262EE" w:rsidRDefault="00F262EE" w:rsidP="00395594">
      <w:pPr>
        <w:pStyle w:val="ListParagraph"/>
        <w:numPr>
          <w:ilvl w:val="0"/>
          <w:numId w:val="0"/>
        </w:numPr>
        <w:tabs>
          <w:tab w:val="left" w:leader="dot" w:pos="8618"/>
        </w:tabs>
        <w:spacing w:before="0"/>
        <w:ind w:left="4253"/>
        <w:rPr>
          <w:rFonts w:eastAsia="Calibri" w:cs="Arial"/>
          <w:szCs w:val="32"/>
          <w:lang w:val="en-US"/>
        </w:rPr>
      </w:pPr>
      <w:r w:rsidRPr="00F262EE">
        <w:rPr>
          <w:rFonts w:eastAsia="Calibri" w:cs="Arial"/>
          <w:szCs w:val="32"/>
          <w:lang w:val="en-US"/>
        </w:rPr>
        <w:t>connections</w:t>
      </w:r>
      <w:r w:rsidRPr="00F262EE">
        <w:rPr>
          <w:rFonts w:eastAsia="Calibri" w:cs="Arial"/>
          <w:szCs w:val="32"/>
          <w:lang w:val="en-US"/>
        </w:rPr>
        <w:tab/>
      </w:r>
      <w:r w:rsidR="00395594">
        <w:rPr>
          <w:rFonts w:eastAsia="Calibri" w:cs="Arial"/>
          <w:szCs w:val="32"/>
          <w:lang w:val="en-US"/>
        </w:rPr>
        <w:t>17</w:t>
      </w:r>
    </w:p>
    <w:p w14:paraId="5AA8E3E7" w14:textId="56E40D5A" w:rsidR="00F262EE" w:rsidRDefault="00395594" w:rsidP="00F262EE">
      <w:pPr>
        <w:ind w:left="4253" w:hanging="567"/>
        <w:rPr>
          <w:rFonts w:eastAsia="Calibri" w:cs="Arial"/>
          <w:szCs w:val="32"/>
          <w:lang w:val="en-US"/>
        </w:rPr>
      </w:pPr>
      <w:r>
        <w:rPr>
          <w:b/>
          <w:noProof/>
          <w:lang w:val="en-NZ" w:eastAsia="en-NZ"/>
        </w:rPr>
        <w:drawing>
          <wp:anchor distT="0" distB="0" distL="114300" distR="114300" simplePos="0" relativeHeight="252018688" behindDoc="0" locked="0" layoutInCell="1" allowOverlap="1" wp14:anchorId="0F33CEEF" wp14:editId="368EE06F">
            <wp:simplePos x="0" y="0"/>
            <wp:positionH relativeFrom="column">
              <wp:posOffset>85725</wp:posOffset>
            </wp:positionH>
            <wp:positionV relativeFrom="paragraph">
              <wp:posOffset>278130</wp:posOffset>
            </wp:positionV>
            <wp:extent cx="1495425" cy="932815"/>
            <wp:effectExtent l="0" t="0" r="9525" b="635"/>
            <wp:wrapThrough wrapText="bothSides">
              <wp:wrapPolygon edited="0">
                <wp:start x="0" y="0"/>
                <wp:lineTo x="0" y="21174"/>
                <wp:lineTo x="21462" y="21174"/>
                <wp:lineTo x="21462" y="0"/>
                <wp:lineTo x="0" y="0"/>
              </wp:wrapPolygon>
            </wp:wrapThrough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liament Governmen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AB19E" w14:textId="07941486" w:rsidR="00F262EE" w:rsidRPr="00F262EE" w:rsidRDefault="00F262EE" w:rsidP="00F262EE">
      <w:pPr>
        <w:ind w:left="4253" w:hanging="567"/>
        <w:rPr>
          <w:rFonts w:eastAsia="Calibri" w:cs="Arial"/>
          <w:szCs w:val="32"/>
          <w:lang w:val="en-US"/>
        </w:rPr>
      </w:pPr>
    </w:p>
    <w:p w14:paraId="1E0BD3BB" w14:textId="307FAA7D" w:rsidR="00F262EE" w:rsidRPr="00F262EE" w:rsidRDefault="00F262EE" w:rsidP="00F262EE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 w:rsidRPr="00F262EE">
        <w:rPr>
          <w:rFonts w:eastAsia="Calibri" w:cs="Arial"/>
          <w:szCs w:val="32"/>
          <w:lang w:val="en-US"/>
        </w:rPr>
        <w:t>What happens next</w:t>
      </w:r>
      <w:r w:rsidR="00602A45">
        <w:rPr>
          <w:rFonts w:eastAsia="Calibri" w:cs="Arial"/>
          <w:szCs w:val="32"/>
          <w:lang w:val="en-US"/>
        </w:rPr>
        <w:t>?</w:t>
      </w:r>
      <w:r w:rsidRPr="00F262EE">
        <w:rPr>
          <w:rFonts w:eastAsia="Calibri" w:cs="Arial"/>
          <w:szCs w:val="32"/>
          <w:lang w:val="en-US"/>
        </w:rPr>
        <w:tab/>
      </w:r>
      <w:r w:rsidR="00395594">
        <w:rPr>
          <w:rFonts w:eastAsia="Calibri" w:cs="Arial"/>
          <w:szCs w:val="32"/>
          <w:lang w:val="en-US"/>
        </w:rPr>
        <w:t>22</w:t>
      </w:r>
    </w:p>
    <w:p w14:paraId="469AE938" w14:textId="77777777" w:rsidR="00F262EE" w:rsidRPr="00F262EE" w:rsidRDefault="00F262EE" w:rsidP="00F262EE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</w:p>
    <w:p w14:paraId="1C3C0D7B" w14:textId="7B662879" w:rsidR="00F262EE" w:rsidRPr="00F262EE" w:rsidRDefault="00395594" w:rsidP="00F262EE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 w:rsidRPr="00382793">
        <w:rPr>
          <w:noProof/>
          <w:lang w:val="en-NZ" w:eastAsia="en-NZ"/>
        </w:rPr>
        <w:drawing>
          <wp:anchor distT="0" distB="0" distL="114300" distR="114300" simplePos="0" relativeHeight="252022784" behindDoc="0" locked="0" layoutInCell="1" allowOverlap="1" wp14:anchorId="72911D50" wp14:editId="2244E35C">
            <wp:simplePos x="0" y="0"/>
            <wp:positionH relativeFrom="margin">
              <wp:posOffset>305306</wp:posOffset>
            </wp:positionH>
            <wp:positionV relativeFrom="paragraph">
              <wp:posOffset>197485</wp:posOffset>
            </wp:positionV>
            <wp:extent cx="1057275" cy="1100347"/>
            <wp:effectExtent l="0" t="0" r="0" b="5080"/>
            <wp:wrapNone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0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14CDB" w14:textId="499EA7B1" w:rsidR="00F262EE" w:rsidRPr="00F262EE" w:rsidRDefault="00F262EE" w:rsidP="00F262EE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 w:rsidRPr="00F262EE">
        <w:rPr>
          <w:rFonts w:eastAsia="Calibri" w:cs="Arial"/>
          <w:szCs w:val="32"/>
          <w:lang w:val="en-US"/>
        </w:rPr>
        <w:t>Where to find more information</w:t>
      </w:r>
      <w:r w:rsidRPr="00F262EE">
        <w:rPr>
          <w:rFonts w:eastAsia="Calibri" w:cs="Arial"/>
          <w:szCs w:val="32"/>
          <w:lang w:val="en-US"/>
        </w:rPr>
        <w:tab/>
      </w:r>
      <w:r w:rsidR="00395594">
        <w:rPr>
          <w:rFonts w:eastAsia="Calibri" w:cs="Arial"/>
          <w:szCs w:val="32"/>
          <w:lang w:val="en-US"/>
        </w:rPr>
        <w:t>24</w:t>
      </w:r>
      <w:r w:rsidRPr="00F262EE">
        <w:rPr>
          <w:rFonts w:eastAsia="Calibri" w:cs="Arial"/>
          <w:szCs w:val="32"/>
          <w:lang w:val="en-US"/>
        </w:rPr>
        <w:br w:type="page"/>
      </w:r>
    </w:p>
    <w:p w14:paraId="2A532172" w14:textId="4354BD56" w:rsidR="00570380" w:rsidRPr="00570380" w:rsidRDefault="00124EA8" w:rsidP="00797B11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About this </w:t>
      </w:r>
      <w:r w:rsidR="00F8787F">
        <w:rPr>
          <w:noProof/>
          <w:lang w:val="en-NZ" w:eastAsia="en-NZ"/>
        </w:rPr>
        <w:t>summary</w:t>
      </w:r>
    </w:p>
    <w:p w14:paraId="5236C9DC" w14:textId="3A1782E3" w:rsidR="00D852B6" w:rsidRDefault="00D852B6" w:rsidP="00797B11"/>
    <w:p w14:paraId="1AEAE6A6" w14:textId="385A8DF1" w:rsidR="00EF4A04" w:rsidRDefault="00463D81" w:rsidP="00797B11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32000" behindDoc="1" locked="0" layoutInCell="1" allowOverlap="1" wp14:anchorId="05042EF8" wp14:editId="46AFCAE7">
            <wp:simplePos x="0" y="0"/>
            <wp:positionH relativeFrom="column">
              <wp:posOffset>-191638</wp:posOffset>
            </wp:positionH>
            <wp:positionV relativeFrom="paragraph">
              <wp:posOffset>294640</wp:posOffset>
            </wp:positionV>
            <wp:extent cx="1952625" cy="875089"/>
            <wp:effectExtent l="0" t="0" r="0" b="1270"/>
            <wp:wrapNone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MHWC - Full Colou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7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812C2" w14:textId="500329B7" w:rsidR="00997261" w:rsidRDefault="00997261" w:rsidP="00997261">
      <w:r w:rsidRPr="00C15D4B">
        <w:rPr>
          <w:b/>
        </w:rPr>
        <w:t>Te Hiringa Mahara – Mental Health and Wellbeing Commission</w:t>
      </w:r>
      <w:r w:rsidRPr="00C15D4B">
        <w:t xml:space="preserve"> wrote</w:t>
      </w:r>
      <w:r>
        <w:rPr>
          <w:b/>
        </w:rPr>
        <w:t xml:space="preserve"> </w:t>
      </w:r>
      <w:r>
        <w:t>a report called:</w:t>
      </w:r>
    </w:p>
    <w:p w14:paraId="52268BE6" w14:textId="54D9D413" w:rsidR="00997261" w:rsidRPr="00955640" w:rsidRDefault="00A36954" w:rsidP="00955640">
      <w:pPr>
        <w:rPr>
          <w:rFonts w:cs="Arial"/>
          <w:szCs w:val="32"/>
        </w:rPr>
      </w:pPr>
      <w:r>
        <w:rPr>
          <w:rFonts w:eastAsia="Basic Sans Light" w:cs="Arial"/>
          <w:b/>
          <w:bCs/>
          <w:noProof/>
          <w:color w:val="005E85"/>
          <w:szCs w:val="32"/>
          <w:lang w:val="en-NZ" w:eastAsia="en-NZ"/>
        </w:rPr>
        <w:drawing>
          <wp:anchor distT="0" distB="0" distL="114300" distR="114300" simplePos="0" relativeHeight="251900928" behindDoc="0" locked="0" layoutInCell="1" allowOverlap="1" wp14:anchorId="024BF521" wp14:editId="042E215C">
            <wp:simplePos x="0" y="0"/>
            <wp:positionH relativeFrom="column">
              <wp:posOffset>103505</wp:posOffset>
            </wp:positionH>
            <wp:positionV relativeFrom="paragraph">
              <wp:posOffset>267970</wp:posOffset>
            </wp:positionV>
            <wp:extent cx="1433830" cy="1456055"/>
            <wp:effectExtent l="171450" t="171450" r="147320" b="163195"/>
            <wp:wrapThrough wrapText="bothSides">
              <wp:wrapPolygon edited="0">
                <wp:start x="-624" y="-15"/>
                <wp:lineTo x="-1734" y="276"/>
                <wp:lineTo x="-553" y="4645"/>
                <wp:lineTo x="-1940" y="5009"/>
                <wp:lineTo x="-760" y="9378"/>
                <wp:lineTo x="-1869" y="9669"/>
                <wp:lineTo x="-689" y="14038"/>
                <wp:lineTo x="-1798" y="14329"/>
                <wp:lineTo x="-600" y="19864"/>
                <wp:lineTo x="5555" y="21761"/>
                <wp:lineTo x="19826" y="21824"/>
                <wp:lineTo x="20103" y="21751"/>
                <wp:lineTo x="22045" y="21243"/>
                <wp:lineTo x="21847" y="12814"/>
                <wp:lineTo x="22053" y="8081"/>
                <wp:lineTo x="21908" y="3148"/>
                <wp:lineTo x="18583" y="-367"/>
                <wp:lineTo x="18565" y="-1532"/>
                <wp:lineTo x="16293" y="-4446"/>
                <wp:lineTo x="485" y="-305"/>
                <wp:lineTo x="-624" y="-15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por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3764">
                      <a:off x="0" y="0"/>
                      <a:ext cx="143383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43593" w14:textId="4A8052C4" w:rsidR="00997261" w:rsidRPr="00955640" w:rsidRDefault="00997261" w:rsidP="00B330CE">
      <w:pPr>
        <w:ind w:right="-472"/>
        <w:rPr>
          <w:rFonts w:cs="Arial"/>
          <w:szCs w:val="32"/>
        </w:rPr>
      </w:pPr>
      <w:r w:rsidRPr="00CB040F">
        <w:rPr>
          <w:rFonts w:eastAsia="Basic Sans Light" w:cs="Arial"/>
          <w:b/>
          <w:bCs/>
          <w:color w:val="005E85"/>
          <w:szCs w:val="32"/>
          <w:lang w:val="en-NZ"/>
        </w:rPr>
        <w:t xml:space="preserve">Young people speak out about Wellbeing: An insights report into the Wellbeing of Rangatahi </w:t>
      </w:r>
      <w:r w:rsidRPr="00E05CBF">
        <w:rPr>
          <w:rFonts w:eastAsia="Basic Sans Light" w:cs="Arial"/>
          <w:b/>
          <w:bCs/>
          <w:color w:val="005E85"/>
          <w:szCs w:val="32"/>
          <w:lang w:val="en-NZ"/>
        </w:rPr>
        <w:t xml:space="preserve">Māori </w:t>
      </w:r>
      <w:r w:rsidRPr="00CB040F">
        <w:rPr>
          <w:rFonts w:eastAsia="Basic Sans Light" w:cs="Arial"/>
          <w:b/>
          <w:bCs/>
          <w:color w:val="005E85"/>
          <w:szCs w:val="32"/>
          <w:lang w:val="en-NZ"/>
        </w:rPr>
        <w:t>and other Young People in Aotearoa</w:t>
      </w:r>
      <w:r w:rsidRPr="00B330CE">
        <w:rPr>
          <w:rFonts w:eastAsia="Basic Sans Light" w:cs="Arial"/>
          <w:b/>
          <w:bCs/>
          <w:color w:val="005E85"/>
          <w:szCs w:val="32"/>
          <w:lang w:val="en-NZ"/>
        </w:rPr>
        <w:t xml:space="preserve"> </w:t>
      </w:r>
      <w:r w:rsidRPr="00955640">
        <w:rPr>
          <w:rFonts w:cs="Arial"/>
          <w:szCs w:val="32"/>
          <w:lang w:val="en-US"/>
        </w:rPr>
        <w:t xml:space="preserve"> </w:t>
      </w:r>
    </w:p>
    <w:p w14:paraId="157B73F7" w14:textId="77777777" w:rsidR="00997261" w:rsidRDefault="00997261" w:rsidP="009C1E3F">
      <w:pPr>
        <w:ind w:right="-188"/>
      </w:pPr>
    </w:p>
    <w:p w14:paraId="2311B3F4" w14:textId="4C99E059" w:rsidR="00E42064" w:rsidRDefault="00E42064" w:rsidP="00797B11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3AD5294E" wp14:editId="78C26BE2">
                <wp:simplePos x="0" y="0"/>
                <wp:positionH relativeFrom="column">
                  <wp:posOffset>2181225</wp:posOffset>
                </wp:positionH>
                <wp:positionV relativeFrom="paragraph">
                  <wp:posOffset>193675</wp:posOffset>
                </wp:positionV>
                <wp:extent cx="3648075" cy="2819400"/>
                <wp:effectExtent l="0" t="0" r="9525" b="0"/>
                <wp:wrapNone/>
                <wp:docPr id="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8075" cy="2819400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D7C12" id="Rectangle 29" o:spid="_x0000_s1026" style="position:absolute;margin-left:171.75pt;margin-top:15.25pt;width:287.25pt;height:222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" fillcolor="#d1f2ff" stroked="f">
                <v:path arrowok="t"/>
              </v:rect>
            </w:pict>
          </mc:Fallback>
        </mc:AlternateContent>
      </w:r>
    </w:p>
    <w:p w14:paraId="171C3330" w14:textId="4640818F" w:rsidR="00E42064" w:rsidRDefault="000A1C4D" w:rsidP="00955640">
      <w:r>
        <w:rPr>
          <w:b/>
          <w:noProof/>
          <w:lang w:val="en-NZ" w:eastAsia="en-NZ"/>
        </w:rPr>
        <w:drawing>
          <wp:anchor distT="0" distB="0" distL="114300" distR="114300" simplePos="0" relativeHeight="251893760" behindDoc="0" locked="0" layoutInCell="1" allowOverlap="1" wp14:anchorId="1B5300B9" wp14:editId="55B1B669">
            <wp:simplePos x="0" y="0"/>
            <wp:positionH relativeFrom="column">
              <wp:posOffset>57150</wp:posOffset>
            </wp:positionH>
            <wp:positionV relativeFrom="paragraph">
              <wp:posOffset>266065</wp:posOffset>
            </wp:positionV>
            <wp:extent cx="1703705" cy="1062990"/>
            <wp:effectExtent l="0" t="0" r="0" b="3810"/>
            <wp:wrapThrough wrapText="bothSides">
              <wp:wrapPolygon edited="0">
                <wp:start x="0" y="0"/>
                <wp:lineTo x="0" y="21290"/>
                <wp:lineTo x="21254" y="21290"/>
                <wp:lineTo x="2125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liament Governmen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064" w:rsidRPr="00955640">
        <w:rPr>
          <w:b/>
        </w:rPr>
        <w:t>Te Hiringa Mahara – Mental Health and Wellbeing Commission</w:t>
      </w:r>
      <w:r w:rsidR="00E42064" w:rsidRPr="00955640">
        <w:t xml:space="preserve"> is</w:t>
      </w:r>
      <w:r w:rsidR="00E42064" w:rsidRPr="00E535A1">
        <w:t>:</w:t>
      </w:r>
    </w:p>
    <w:p w14:paraId="0F763D04" w14:textId="77777777" w:rsidR="00E42064" w:rsidRPr="000E669C" w:rsidRDefault="00E42064" w:rsidP="00955640">
      <w:pPr>
        <w:rPr>
          <w:sz w:val="26"/>
        </w:rPr>
      </w:pPr>
    </w:p>
    <w:p w14:paraId="1DC17E29" w14:textId="579E3CF4" w:rsidR="00E42064" w:rsidRDefault="00E42064" w:rsidP="00D511B0">
      <w:pPr>
        <w:pStyle w:val="ListParagraph"/>
        <w:numPr>
          <w:ilvl w:val="0"/>
          <w:numId w:val="8"/>
        </w:numPr>
        <w:spacing w:before="0"/>
        <w:ind w:left="4253" w:hanging="567"/>
      </w:pPr>
      <w:r w:rsidRPr="00955640">
        <w:t>a government agency</w:t>
      </w:r>
    </w:p>
    <w:p w14:paraId="7CD1DD81" w14:textId="6C954D2E" w:rsidR="00E42064" w:rsidRPr="000E669C" w:rsidRDefault="000A1C4D" w:rsidP="00B330CE">
      <w:pPr>
        <w:pStyle w:val="ListParagraph"/>
        <w:numPr>
          <w:ilvl w:val="0"/>
          <w:numId w:val="0"/>
        </w:numPr>
        <w:spacing w:before="0"/>
        <w:ind w:left="4253"/>
        <w:rPr>
          <w:sz w:val="26"/>
        </w:rPr>
      </w:pPr>
      <w:r w:rsidRPr="000E669C">
        <w:rPr>
          <w:noProof/>
          <w:sz w:val="26"/>
          <w:lang w:val="en-NZ" w:eastAsia="en-NZ"/>
        </w:rPr>
        <w:drawing>
          <wp:anchor distT="0" distB="0" distL="114300" distR="114300" simplePos="0" relativeHeight="251894784" behindDoc="0" locked="0" layoutInCell="1" allowOverlap="1" wp14:anchorId="1C26B6CE" wp14:editId="1DAFB6FC">
            <wp:simplePos x="0" y="0"/>
            <wp:positionH relativeFrom="column">
              <wp:posOffset>15361</wp:posOffset>
            </wp:positionH>
            <wp:positionV relativeFrom="paragraph">
              <wp:posOffset>344055</wp:posOffset>
            </wp:positionV>
            <wp:extent cx="1473200" cy="1703705"/>
            <wp:effectExtent l="0" t="0" r="0" b="0"/>
            <wp:wrapThrough wrapText="bothSides">
              <wp:wrapPolygon edited="0">
                <wp:start x="0" y="0"/>
                <wp:lineTo x="0" y="21254"/>
                <wp:lineTo x="21228" y="21254"/>
                <wp:lineTo x="2122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rae_meeting_Maor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299FD" w14:textId="6E87F9E3" w:rsidR="00E42064" w:rsidRDefault="00E42064" w:rsidP="00D511B0">
      <w:pPr>
        <w:pStyle w:val="ListParagraph"/>
        <w:numPr>
          <w:ilvl w:val="0"/>
          <w:numId w:val="8"/>
        </w:numPr>
        <w:spacing w:before="0"/>
        <w:ind w:left="4253" w:hanging="567"/>
      </w:pPr>
      <w:r w:rsidRPr="00B330CE">
        <w:rPr>
          <w:b/>
        </w:rPr>
        <w:t>kaitiaki</w:t>
      </w:r>
      <w:r>
        <w:t xml:space="preserve"> of mental health and wellbeing in Aotearoa New Zealand.</w:t>
      </w:r>
    </w:p>
    <w:p w14:paraId="32047722" w14:textId="294F2D2F" w:rsidR="000E669C" w:rsidRDefault="000E669C" w:rsidP="000E669C">
      <w:pPr>
        <w:ind w:left="4253" w:right="-188" w:hanging="567"/>
        <w:rPr>
          <w:b/>
          <w:color w:val="000000"/>
          <w:szCs w:val="32"/>
        </w:rPr>
      </w:pPr>
      <w:r w:rsidRPr="000E669C">
        <w:rPr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227F650D" wp14:editId="790B970B">
                <wp:simplePos x="0" y="0"/>
                <wp:positionH relativeFrom="column">
                  <wp:posOffset>2152650</wp:posOffset>
                </wp:positionH>
                <wp:positionV relativeFrom="paragraph">
                  <wp:posOffset>305435</wp:posOffset>
                </wp:positionV>
                <wp:extent cx="3626909" cy="676275"/>
                <wp:effectExtent l="0" t="0" r="0" b="9525"/>
                <wp:wrapNone/>
                <wp:docPr id="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909" cy="676275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2B97A" id="Rectangle 29" o:spid="_x0000_s1026" style="position:absolute;margin-left:169.5pt;margin-top:24.05pt;width:285.6pt;height:53.25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" fillcolor="#d1f2ff" stroked="f">
                <v:path arrowok="t"/>
              </v:rect>
            </w:pict>
          </mc:Fallback>
        </mc:AlternateContent>
      </w:r>
    </w:p>
    <w:p w14:paraId="01F54172" w14:textId="54A717F6" w:rsidR="00E42064" w:rsidRPr="000E669C" w:rsidRDefault="000E669C" w:rsidP="000E669C">
      <w:pPr>
        <w:ind w:right="-188"/>
        <w:rPr>
          <w:szCs w:val="32"/>
        </w:rPr>
      </w:pPr>
      <w:r w:rsidRPr="000E669C">
        <w:rPr>
          <w:b/>
          <w:color w:val="000000"/>
          <w:szCs w:val="32"/>
        </w:rPr>
        <w:t>Kaitiaki</w:t>
      </w:r>
      <w:r>
        <w:rPr>
          <w:color w:val="000000"/>
          <w:szCs w:val="32"/>
        </w:rPr>
        <w:t xml:space="preserve"> is the person or organisation </w:t>
      </w:r>
      <w:r w:rsidRPr="000E669C">
        <w:rPr>
          <w:color w:val="000000"/>
          <w:szCs w:val="32"/>
        </w:rPr>
        <w:t>that looks after / cares for something</w:t>
      </w:r>
      <w:r w:rsidR="00E42064" w:rsidRPr="000E669C">
        <w:rPr>
          <w:szCs w:val="32"/>
        </w:rPr>
        <w:t>.</w:t>
      </w:r>
    </w:p>
    <w:p w14:paraId="3174E221" w14:textId="77777777" w:rsidR="000E669C" w:rsidRDefault="000E669C">
      <w:pPr>
        <w:spacing w:line="240" w:lineRule="auto"/>
        <w:ind w:left="0"/>
        <w:rPr>
          <w:rFonts w:cs="Arial"/>
          <w:b/>
          <w:szCs w:val="32"/>
        </w:rPr>
      </w:pPr>
      <w:r>
        <w:rPr>
          <w:rFonts w:cs="Arial"/>
          <w:b/>
          <w:szCs w:val="32"/>
        </w:rPr>
        <w:br w:type="page"/>
      </w:r>
    </w:p>
    <w:p w14:paraId="5CF047DA" w14:textId="2835C28A" w:rsidR="00E42064" w:rsidRPr="004E4CDB" w:rsidRDefault="000A1C4D" w:rsidP="00E42064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90688" behindDoc="0" locked="0" layoutInCell="1" allowOverlap="1" wp14:anchorId="0139BEA0" wp14:editId="4CAE755C">
            <wp:simplePos x="0" y="0"/>
            <wp:positionH relativeFrom="column">
              <wp:posOffset>-31115</wp:posOffset>
            </wp:positionH>
            <wp:positionV relativeFrom="paragraph">
              <wp:posOffset>-690245</wp:posOffset>
            </wp:positionV>
            <wp:extent cx="1454727" cy="145472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eling emotion happy sa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27" cy="1454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9F3"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112474D4" wp14:editId="5BD927B5">
                <wp:simplePos x="0" y="0"/>
                <wp:positionH relativeFrom="column">
                  <wp:posOffset>2148205</wp:posOffset>
                </wp:positionH>
                <wp:positionV relativeFrom="paragraph">
                  <wp:posOffset>-229870</wp:posOffset>
                </wp:positionV>
                <wp:extent cx="3629025" cy="664614"/>
                <wp:effectExtent l="0" t="0" r="9525" b="2540"/>
                <wp:wrapNone/>
                <wp:docPr id="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9025" cy="664614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FB676" id="Rectangle 29" o:spid="_x0000_s1026" style="position:absolute;margin-left:169.15pt;margin-top:-18.1pt;width:285.75pt;height:52.3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" fillcolor="#d1f2ff" stroked="f">
                <v:path arrowok="t"/>
              </v:rect>
            </w:pict>
          </mc:Fallback>
        </mc:AlternateContent>
      </w:r>
      <w:r w:rsidR="00E42064" w:rsidRPr="004E4CDB">
        <w:rPr>
          <w:rFonts w:cs="Arial"/>
          <w:b/>
          <w:szCs w:val="32"/>
        </w:rPr>
        <w:t>Mental health</w:t>
      </w:r>
      <w:r w:rsidR="00427EDE">
        <w:rPr>
          <w:rFonts w:cs="Arial"/>
          <w:b/>
          <w:szCs w:val="32"/>
        </w:rPr>
        <w:t xml:space="preserve"> </w:t>
      </w:r>
      <w:r w:rsidR="00E42064" w:rsidRPr="004E4CDB">
        <w:rPr>
          <w:rFonts w:cs="Arial"/>
          <w:szCs w:val="32"/>
        </w:rPr>
        <w:t>is about how you feel.</w:t>
      </w:r>
    </w:p>
    <w:p w14:paraId="090163BF" w14:textId="1B62F878" w:rsidR="00E42064" w:rsidRPr="004E4CDB" w:rsidRDefault="00E42064" w:rsidP="00E42064">
      <w:pPr>
        <w:rPr>
          <w:rFonts w:cs="Arial"/>
          <w:szCs w:val="32"/>
        </w:rPr>
      </w:pPr>
    </w:p>
    <w:p w14:paraId="10596DCA" w14:textId="7444CED7" w:rsidR="00427EDE" w:rsidRDefault="00A60A81" w:rsidP="00427EDE">
      <w:r>
        <w:rPr>
          <w:noProof/>
          <w:lang w:val="en-NZ" w:eastAsia="en-NZ"/>
        </w:rPr>
        <w:drawing>
          <wp:anchor distT="0" distB="0" distL="114300" distR="114300" simplePos="0" relativeHeight="251886592" behindDoc="0" locked="0" layoutInCell="1" allowOverlap="1" wp14:anchorId="1F38932C" wp14:editId="34D52A10">
            <wp:simplePos x="0" y="0"/>
            <wp:positionH relativeFrom="column">
              <wp:posOffset>-228980</wp:posOffset>
            </wp:positionH>
            <wp:positionV relativeFrom="paragraph">
              <wp:posOffset>364702</wp:posOffset>
            </wp:positionV>
            <wp:extent cx="1952080" cy="67556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80" cy="67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EDE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77E56088" wp14:editId="70BB8372">
                <wp:simplePos x="0" y="0"/>
                <wp:positionH relativeFrom="column">
                  <wp:posOffset>2202180</wp:posOffset>
                </wp:positionH>
                <wp:positionV relativeFrom="paragraph">
                  <wp:posOffset>62750</wp:posOffset>
                </wp:positionV>
                <wp:extent cx="3576955" cy="4031615"/>
                <wp:effectExtent l="0" t="0" r="4445" b="6985"/>
                <wp:wrapNone/>
                <wp:docPr id="1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6955" cy="4031615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77CFD" id="Rectangle 29" o:spid="_x0000_s1026" style="position:absolute;margin-left:173.4pt;margin-top:4.95pt;width:281.65pt;height:317.4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" fillcolor="#d1f2ff" stroked="f">
                <v:path arrowok="t"/>
              </v:rect>
            </w:pict>
          </mc:Fallback>
        </mc:AlternateContent>
      </w:r>
    </w:p>
    <w:p w14:paraId="51D5A02B" w14:textId="6069367C" w:rsidR="00427EDE" w:rsidRDefault="00427EDE" w:rsidP="00427EDE">
      <w:r>
        <w:rPr>
          <w:b/>
          <w:bCs/>
        </w:rPr>
        <w:t xml:space="preserve">Wellbeing </w:t>
      </w:r>
      <w:r>
        <w:t>means things like:</w:t>
      </w:r>
    </w:p>
    <w:p w14:paraId="0B6E7DE5" w14:textId="7A9C3441" w:rsidR="00427EDE" w:rsidRPr="00CD0A10" w:rsidRDefault="00432483" w:rsidP="00CD0A10">
      <w:pPr>
        <w:pStyle w:val="Listtoplevel"/>
      </w:pPr>
      <w:r w:rsidRPr="00CD0A10">
        <w:rPr>
          <w:noProof/>
          <w:lang w:val="en-NZ" w:eastAsia="en-NZ"/>
        </w:rPr>
        <w:drawing>
          <wp:anchor distT="0" distB="0" distL="114300" distR="114300" simplePos="0" relativeHeight="251887616" behindDoc="0" locked="0" layoutInCell="1" allowOverlap="1" wp14:anchorId="449F5A3E" wp14:editId="64AEB23C">
            <wp:simplePos x="0" y="0"/>
            <wp:positionH relativeFrom="column">
              <wp:posOffset>-31750</wp:posOffset>
            </wp:positionH>
            <wp:positionV relativeFrom="paragraph">
              <wp:posOffset>630737</wp:posOffset>
            </wp:positionV>
            <wp:extent cx="1511935" cy="124177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9"/>
                    <a:stretch/>
                  </pic:blipFill>
                  <pic:spPr bwMode="auto">
                    <a:xfrm>
                      <a:off x="0" y="0"/>
                      <a:ext cx="1511935" cy="124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EDE">
        <w:t xml:space="preserve">how </w:t>
      </w:r>
      <w:r w:rsidR="00427EDE" w:rsidRPr="00CD0A10">
        <w:t xml:space="preserve">we feel about ourselves </w:t>
      </w:r>
    </w:p>
    <w:p w14:paraId="28E07FBA" w14:textId="570F221A" w:rsidR="00427EDE" w:rsidRPr="00CD0A10" w:rsidRDefault="00427EDE" w:rsidP="00CD0A10">
      <w:pPr>
        <w:pStyle w:val="Listtoplevel"/>
      </w:pPr>
      <w:r w:rsidRPr="00CD0A10">
        <w:t xml:space="preserve">getting support when we are feeling sad or worried </w:t>
      </w:r>
    </w:p>
    <w:p w14:paraId="4790CBA0" w14:textId="77777777" w:rsidR="00427EDE" w:rsidRPr="00CD0A10" w:rsidRDefault="00427EDE" w:rsidP="00CD0A10">
      <w:pPr>
        <w:pStyle w:val="Listtoplevel"/>
      </w:pPr>
      <w:r w:rsidRPr="00CD0A10">
        <w:rPr>
          <w:noProof/>
          <w:lang w:val="en-NZ" w:eastAsia="en-NZ"/>
        </w:rPr>
        <w:drawing>
          <wp:anchor distT="0" distB="0" distL="114300" distR="114300" simplePos="0" relativeHeight="251888640" behindDoc="0" locked="0" layoutInCell="1" allowOverlap="1" wp14:anchorId="6AA86173" wp14:editId="1CF89186">
            <wp:simplePos x="0" y="0"/>
            <wp:positionH relativeFrom="column">
              <wp:posOffset>67522</wp:posOffset>
            </wp:positionH>
            <wp:positionV relativeFrom="paragraph">
              <wp:posOffset>394335</wp:posOffset>
            </wp:positionV>
            <wp:extent cx="1353416" cy="135341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416" cy="13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A10">
        <w:t xml:space="preserve">feeling safe </w:t>
      </w:r>
    </w:p>
    <w:p w14:paraId="18E096CA" w14:textId="30B592AB" w:rsidR="00427EDE" w:rsidRPr="00AF72B7" w:rsidRDefault="00427EDE" w:rsidP="00CD0A10">
      <w:pPr>
        <w:pStyle w:val="Listtoplevel"/>
      </w:pPr>
      <w:r w:rsidRPr="00CD0A10">
        <w:t>being able to decide what is important</w:t>
      </w:r>
      <w:r>
        <w:t xml:space="preserve"> to </w:t>
      </w:r>
      <w:r w:rsidR="00B536ED">
        <w:t>us</w:t>
      </w:r>
      <w:r>
        <w:t>.</w:t>
      </w:r>
    </w:p>
    <w:p w14:paraId="22B8D779" w14:textId="663CAB3F" w:rsidR="00E42064" w:rsidRDefault="00E42064" w:rsidP="00B330CE"/>
    <w:p w14:paraId="19AA4417" w14:textId="305958EA" w:rsidR="00997261" w:rsidRDefault="00997261" w:rsidP="00997261">
      <w:pPr>
        <w:ind w:right="-188"/>
      </w:pPr>
    </w:p>
    <w:p w14:paraId="481E0DA5" w14:textId="094A7989" w:rsidR="00CD0A10" w:rsidRDefault="00BC319C" w:rsidP="00CD0A10">
      <w:pPr>
        <w:ind w:right="-188"/>
      </w:pPr>
      <w:r w:rsidRPr="00C05EEA">
        <w:rPr>
          <w:noProof/>
          <w:lang w:val="en-NZ" w:eastAsia="en-NZ"/>
        </w:rPr>
        <w:drawing>
          <wp:anchor distT="0" distB="0" distL="114300" distR="114300" simplePos="0" relativeHeight="251896832" behindDoc="0" locked="0" layoutInCell="1" allowOverlap="1" wp14:anchorId="15CB1C6D" wp14:editId="06F38079">
            <wp:simplePos x="0" y="0"/>
            <wp:positionH relativeFrom="column">
              <wp:posOffset>-89535</wp:posOffset>
            </wp:positionH>
            <wp:positionV relativeFrom="paragraph">
              <wp:posOffset>344170</wp:posOffset>
            </wp:positionV>
            <wp:extent cx="1512000" cy="1512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261">
        <w:t xml:space="preserve">This is an Easy Read </w:t>
      </w:r>
      <w:r w:rsidR="00997261" w:rsidRPr="00C15D4B">
        <w:rPr>
          <w:b/>
        </w:rPr>
        <w:t>summary</w:t>
      </w:r>
      <w:r w:rsidR="00997261">
        <w:t xml:space="preserve"> of </w:t>
      </w:r>
      <w:r w:rsidR="001A3677">
        <w:t>the</w:t>
      </w:r>
      <w:r w:rsidR="00997261">
        <w:t xml:space="preserve"> </w:t>
      </w:r>
      <w:r>
        <w:t xml:space="preserve">full </w:t>
      </w:r>
      <w:r w:rsidR="00997261">
        <w:t>report</w:t>
      </w:r>
      <w:r w:rsidR="00997261" w:rsidRPr="001A3677">
        <w:rPr>
          <w:bCs/>
        </w:rPr>
        <w:t>.</w:t>
      </w:r>
    </w:p>
    <w:p w14:paraId="11F84403" w14:textId="194A56A2" w:rsidR="00E05CBF" w:rsidRDefault="00E05CBF" w:rsidP="00CD0A10">
      <w:pPr>
        <w:ind w:right="-188"/>
      </w:pPr>
    </w:p>
    <w:p w14:paraId="10C58473" w14:textId="2DA7CF29" w:rsidR="00CD0A10" w:rsidRDefault="00CD0A10" w:rsidP="00CD0A10">
      <w:pPr>
        <w:ind w:right="-188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39A67999" wp14:editId="46945DAD">
                <wp:simplePos x="0" y="0"/>
                <wp:positionH relativeFrom="column">
                  <wp:posOffset>2149475</wp:posOffset>
                </wp:positionH>
                <wp:positionV relativeFrom="paragraph">
                  <wp:posOffset>260739</wp:posOffset>
                </wp:positionV>
                <wp:extent cx="3576955" cy="789709"/>
                <wp:effectExtent l="0" t="0" r="4445" b="0"/>
                <wp:wrapNone/>
                <wp:docPr id="7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6955" cy="789709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6604A" id="Rectangle 29" o:spid="_x0000_s1026" style="position:absolute;margin-left:169.25pt;margin-top:20.55pt;width:281.65pt;height:62.2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" fillcolor="#d1f2ff" stroked="f">
                <v:path arrowok="t"/>
              </v:rect>
            </w:pict>
          </mc:Fallback>
        </mc:AlternateContent>
      </w:r>
    </w:p>
    <w:p w14:paraId="07A402CB" w14:textId="7BF19A37" w:rsidR="00997261" w:rsidRDefault="00997261" w:rsidP="00CD0A10">
      <w:r w:rsidRPr="00A36954">
        <w:t xml:space="preserve">A </w:t>
      </w:r>
      <w:r w:rsidRPr="00A36954">
        <w:rPr>
          <w:b/>
          <w:bCs/>
        </w:rPr>
        <w:t>summar</w:t>
      </w:r>
      <w:r w:rsidR="00CD0A10">
        <w:rPr>
          <w:b/>
          <w:bCs/>
        </w:rPr>
        <w:t>y</w:t>
      </w:r>
      <w:r w:rsidRPr="00A36954">
        <w:t xml:space="preserve"> tells you the most </w:t>
      </w:r>
      <w:r>
        <w:t>important ideas.</w:t>
      </w:r>
    </w:p>
    <w:p w14:paraId="3A6BA4AA" w14:textId="77777777" w:rsidR="00E05CBF" w:rsidRDefault="00E05CBF">
      <w:pPr>
        <w:spacing w:line="240" w:lineRule="auto"/>
        <w:ind w:left="0"/>
      </w:pPr>
      <w:r>
        <w:br w:type="page"/>
      </w:r>
    </w:p>
    <w:p w14:paraId="54109889" w14:textId="3F9434A7" w:rsidR="00BC319C" w:rsidRDefault="00BC319C" w:rsidP="00BC319C">
      <w:pPr>
        <w:pStyle w:val="Heading1"/>
      </w:pPr>
      <w:r>
        <w:lastRenderedPageBreak/>
        <w:t>What the report is about</w:t>
      </w:r>
    </w:p>
    <w:p w14:paraId="1DF34060" w14:textId="6FB63952" w:rsidR="00BC319C" w:rsidRDefault="00BC319C" w:rsidP="00BC319C">
      <w:pPr>
        <w:ind w:right="-472"/>
      </w:pPr>
      <w:r>
        <w:rPr>
          <w:noProof/>
          <w:lang w:val="en-NZ" w:eastAsia="en-NZ"/>
        </w:rPr>
        <w:drawing>
          <wp:anchor distT="0" distB="0" distL="114300" distR="114300" simplePos="0" relativeHeight="251995136" behindDoc="0" locked="0" layoutInCell="1" allowOverlap="1" wp14:anchorId="23BDF1FE" wp14:editId="44DA86C5">
            <wp:simplePos x="0" y="0"/>
            <wp:positionH relativeFrom="column">
              <wp:posOffset>31750</wp:posOffset>
            </wp:positionH>
            <wp:positionV relativeFrom="paragraph">
              <wp:posOffset>276860</wp:posOffset>
            </wp:positionV>
            <wp:extent cx="1276350" cy="1276350"/>
            <wp:effectExtent l="0" t="0" r="0" b="0"/>
            <wp:wrapThrough wrapText="bothSides">
              <wp:wrapPolygon edited="0">
                <wp:start x="10961" y="1290"/>
                <wp:lineTo x="5481" y="2257"/>
                <wp:lineTo x="1612" y="4191"/>
                <wp:lineTo x="1612" y="7093"/>
                <wp:lineTo x="0" y="9994"/>
                <wp:lineTo x="0" y="16119"/>
                <wp:lineTo x="322" y="21278"/>
                <wp:lineTo x="20633" y="21278"/>
                <wp:lineTo x="21278" y="18699"/>
                <wp:lineTo x="21278" y="8704"/>
                <wp:lineTo x="19666" y="7093"/>
                <wp:lineTo x="19988" y="5481"/>
                <wp:lineTo x="16764" y="2579"/>
                <wp:lineTo x="13540" y="1290"/>
                <wp:lineTo x="10961" y="129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ngatahi youth young people teenagers teens - small siz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5B39" w14:textId="7E25157C" w:rsidR="00BC319C" w:rsidRDefault="00BC319C" w:rsidP="00BC319C">
      <w:pPr>
        <w:ind w:right="-472"/>
      </w:pPr>
    </w:p>
    <w:p w14:paraId="409F2D18" w14:textId="64054FAA" w:rsidR="00EF4A04" w:rsidRDefault="00166EB6" w:rsidP="00BC319C">
      <w:pPr>
        <w:ind w:right="-472"/>
      </w:pPr>
      <w:r>
        <w:t xml:space="preserve">The </w:t>
      </w:r>
      <w:r w:rsidR="00E8039A">
        <w:t>report</w:t>
      </w:r>
      <w:r w:rsidR="00CB040F" w:rsidRPr="00CB040F">
        <w:rPr>
          <w:rFonts w:eastAsia="Basic Sans Light" w:cs="Arial"/>
          <w:b/>
          <w:bCs/>
          <w:color w:val="005E85"/>
          <w:szCs w:val="32"/>
          <w:lang w:val="en-NZ"/>
        </w:rPr>
        <w:t xml:space="preserve"> </w:t>
      </w:r>
      <w:r>
        <w:t>is</w:t>
      </w:r>
      <w:r w:rsidR="00AF72B7">
        <w:t xml:space="preserve"> about the </w:t>
      </w:r>
      <w:r w:rsidR="00AF72B7" w:rsidRPr="00B330CE">
        <w:rPr>
          <w:bCs/>
        </w:rPr>
        <w:t>wellbeing</w:t>
      </w:r>
      <w:r w:rsidR="00AF72B7">
        <w:t xml:space="preserve"> of:</w:t>
      </w:r>
    </w:p>
    <w:p w14:paraId="3591D3CD" w14:textId="17F20FAE" w:rsidR="00863D53" w:rsidRDefault="000A1C4D" w:rsidP="00CD0A10">
      <w:pPr>
        <w:pStyle w:val="Listtoplevel"/>
      </w:pPr>
      <w:r>
        <w:t>r</w:t>
      </w:r>
      <w:r w:rsidR="00AF72B7">
        <w:t>angatahi M</w:t>
      </w:r>
      <w:r w:rsidR="00AF72B7" w:rsidRPr="00AF72B7">
        <w:t xml:space="preserve">āori </w:t>
      </w:r>
      <w:r w:rsidR="00F8787F">
        <w:t xml:space="preserve">/ young </w:t>
      </w:r>
      <w:r w:rsidR="0040597B">
        <w:t>M</w:t>
      </w:r>
      <w:r w:rsidR="00F8787F" w:rsidRPr="00AF72B7">
        <w:t>āori</w:t>
      </w:r>
    </w:p>
    <w:p w14:paraId="0F91C873" w14:textId="3C504886" w:rsidR="00997261" w:rsidRDefault="000E669C" w:rsidP="00BC319C">
      <w:pPr>
        <w:pStyle w:val="ListParagraph"/>
      </w:pPr>
      <w:r w:rsidRPr="00BC319C">
        <w:rPr>
          <w:noProof/>
          <w:lang w:val="en-NZ" w:eastAsia="en-NZ"/>
        </w:rPr>
        <w:drawing>
          <wp:anchor distT="0" distB="0" distL="114300" distR="114300" simplePos="0" relativeHeight="251996160" behindDoc="0" locked="0" layoutInCell="1" allowOverlap="1" wp14:anchorId="39144435" wp14:editId="0E711401">
            <wp:simplePos x="0" y="0"/>
            <wp:positionH relativeFrom="column">
              <wp:posOffset>-85725</wp:posOffset>
            </wp:positionH>
            <wp:positionV relativeFrom="paragraph">
              <wp:posOffset>42545</wp:posOffset>
            </wp:positionV>
            <wp:extent cx="1552575" cy="1552575"/>
            <wp:effectExtent l="0" t="0" r="9525" b="0"/>
            <wp:wrapThrough wrapText="bothSides">
              <wp:wrapPolygon edited="0">
                <wp:start x="3975" y="1590"/>
                <wp:lineTo x="2915" y="3180"/>
                <wp:lineTo x="2120" y="6361"/>
                <wp:lineTo x="1060" y="7951"/>
                <wp:lineTo x="0" y="10336"/>
                <wp:lineTo x="0" y="16167"/>
                <wp:lineTo x="265" y="19082"/>
                <wp:lineTo x="795" y="20142"/>
                <wp:lineTo x="20142" y="20142"/>
                <wp:lineTo x="20142" y="19082"/>
                <wp:lineTo x="21467" y="17492"/>
                <wp:lineTo x="21467" y="16167"/>
                <wp:lineTo x="20672" y="14312"/>
                <wp:lineTo x="18817" y="10866"/>
                <wp:lineTo x="17757" y="5831"/>
                <wp:lineTo x="15107" y="4771"/>
                <wp:lineTo x="5831" y="1590"/>
                <wp:lineTo x="3975" y="159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other young people</w:t>
      </w:r>
      <w:r w:rsidR="00AF72B7">
        <w:t xml:space="preserve">. </w:t>
      </w:r>
    </w:p>
    <w:p w14:paraId="4EB44723" w14:textId="557CDD94" w:rsidR="00166EB6" w:rsidRDefault="00166EB6" w:rsidP="00B330CE"/>
    <w:p w14:paraId="38757824" w14:textId="035A025A" w:rsidR="00AF72B7" w:rsidRDefault="00AF72B7" w:rsidP="00797B11"/>
    <w:p w14:paraId="11083D8A" w14:textId="29712A05" w:rsidR="00124EA8" w:rsidRDefault="00166EB6" w:rsidP="00797B11">
      <w:r>
        <w:rPr>
          <w:noProof/>
          <w:lang w:val="en-NZ" w:eastAsia="en-NZ"/>
        </w:rPr>
        <w:drawing>
          <wp:anchor distT="0" distB="0" distL="114300" distR="114300" simplePos="0" relativeHeight="251789312" behindDoc="0" locked="0" layoutInCell="1" allowOverlap="1" wp14:anchorId="7951B91B" wp14:editId="23191513">
            <wp:simplePos x="0" y="0"/>
            <wp:positionH relativeFrom="column">
              <wp:posOffset>20320</wp:posOffset>
            </wp:positionH>
            <wp:positionV relativeFrom="paragraph">
              <wp:posOffset>950999</wp:posOffset>
            </wp:positionV>
            <wp:extent cx="1289154" cy="1289154"/>
            <wp:effectExtent l="0" t="0" r="635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54" cy="128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2B7">
        <w:t>The report helps us</w:t>
      </w:r>
      <w:r w:rsidR="000A1C4D">
        <w:t xml:space="preserve"> all to</w:t>
      </w:r>
      <w:r w:rsidR="00AF72B7">
        <w:t xml:space="preserve"> understand what makes the wellbeing of </w:t>
      </w:r>
      <w:r w:rsidR="00E019F3">
        <w:t xml:space="preserve">young people </w:t>
      </w:r>
      <w:r w:rsidR="00AF72B7">
        <w:t>in Aotearoa New Zealand:</w:t>
      </w:r>
    </w:p>
    <w:p w14:paraId="0CFE0845" w14:textId="42CBFCC1" w:rsidR="00AF72B7" w:rsidRDefault="00AF72B7" w:rsidP="00797B11">
      <w:pPr>
        <w:pStyle w:val="Listtoplevel"/>
      </w:pPr>
      <w:r>
        <w:t xml:space="preserve">better </w:t>
      </w:r>
    </w:p>
    <w:p w14:paraId="43264F28" w14:textId="3082C2D8" w:rsidR="00AF72B7" w:rsidRDefault="00AF72B7" w:rsidP="00797B11">
      <w:pPr>
        <w:pStyle w:val="Listtoplevel"/>
      </w:pPr>
      <w:r>
        <w:t xml:space="preserve">worse. </w:t>
      </w:r>
    </w:p>
    <w:p w14:paraId="4C2CD6BC" w14:textId="77777777" w:rsidR="00A42314" w:rsidRDefault="00A42314" w:rsidP="00797B11">
      <w:pPr>
        <w:ind w:left="0"/>
      </w:pPr>
      <w:r>
        <w:br w:type="page"/>
      </w:r>
    </w:p>
    <w:p w14:paraId="399CFBBD" w14:textId="70FCC64E" w:rsidR="00124EA8" w:rsidRDefault="00FD5FEF" w:rsidP="00797B1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91360" behindDoc="0" locked="0" layoutInCell="1" allowOverlap="1" wp14:anchorId="70362D97" wp14:editId="144A41E9">
            <wp:simplePos x="0" y="0"/>
            <wp:positionH relativeFrom="column">
              <wp:posOffset>-38729</wp:posOffset>
            </wp:positionH>
            <wp:positionV relativeFrom="paragraph">
              <wp:posOffset>-128270</wp:posOffset>
            </wp:positionV>
            <wp:extent cx="1512000" cy="1564078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6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CAB">
        <w:t xml:space="preserve">The report </w:t>
      </w:r>
      <w:r w:rsidR="00B536ED">
        <w:t xml:space="preserve">says </w:t>
      </w:r>
      <w:r w:rsidR="00561CAB">
        <w:t xml:space="preserve">that </w:t>
      </w:r>
      <w:r w:rsidR="00166EB6">
        <w:t xml:space="preserve">young </w:t>
      </w:r>
      <w:r w:rsidR="00561CAB">
        <w:t>p</w:t>
      </w:r>
      <w:r w:rsidR="00A42314">
        <w:t xml:space="preserve">eople can have </w:t>
      </w:r>
      <w:r w:rsidR="00427EDE">
        <w:t xml:space="preserve">poor </w:t>
      </w:r>
      <w:r w:rsidR="000E669C">
        <w:t>wellbeing</w:t>
      </w:r>
      <w:r w:rsidR="00A42314">
        <w:t xml:space="preserve"> for lots of reasons like:</w:t>
      </w:r>
    </w:p>
    <w:p w14:paraId="1F839C44" w14:textId="76316C3F" w:rsidR="00A42314" w:rsidRPr="00CD0A10" w:rsidRDefault="00A42314" w:rsidP="00CD0A10">
      <w:pPr>
        <w:pStyle w:val="Listtoplevel"/>
      </w:pPr>
      <w:r w:rsidRPr="00CD0A10">
        <w:t xml:space="preserve">having a hard time at home </w:t>
      </w:r>
    </w:p>
    <w:p w14:paraId="3C5A2488" w14:textId="6112A6B8" w:rsidR="00BF2333" w:rsidRPr="00CD0A10" w:rsidRDefault="00F8787F" w:rsidP="00CD0A10">
      <w:pPr>
        <w:pStyle w:val="Listtoplevel"/>
      </w:pPr>
      <w:r w:rsidRPr="00CD0A10">
        <w:rPr>
          <w:noProof/>
          <w:lang w:val="en-NZ" w:eastAsia="en-NZ"/>
        </w:rPr>
        <w:drawing>
          <wp:anchor distT="0" distB="0" distL="114300" distR="114300" simplePos="0" relativeHeight="251792384" behindDoc="0" locked="0" layoutInCell="1" allowOverlap="1" wp14:anchorId="28BB1B49" wp14:editId="7FCF5079">
            <wp:simplePos x="0" y="0"/>
            <wp:positionH relativeFrom="column">
              <wp:posOffset>-34160</wp:posOffset>
            </wp:positionH>
            <wp:positionV relativeFrom="paragraph">
              <wp:posOffset>144145</wp:posOffset>
            </wp:positionV>
            <wp:extent cx="1512000" cy="1211736"/>
            <wp:effectExtent l="0" t="0" r="0" b="762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2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333" w:rsidRPr="00CD0A10">
        <w:t xml:space="preserve">not living in good housing </w:t>
      </w:r>
    </w:p>
    <w:p w14:paraId="3F2F55D4" w14:textId="67D87563" w:rsidR="00A42314" w:rsidRPr="00CD0A10" w:rsidRDefault="00A42314" w:rsidP="00CD0A10">
      <w:pPr>
        <w:pStyle w:val="Listtoplevel"/>
      </w:pPr>
      <w:r w:rsidRPr="00CD0A10">
        <w:t xml:space="preserve">not feeling connected to their community </w:t>
      </w:r>
    </w:p>
    <w:p w14:paraId="5B253E7A" w14:textId="761C40B0" w:rsidR="00A42314" w:rsidRPr="00CD0A10" w:rsidRDefault="00466743" w:rsidP="00CD0A10">
      <w:pPr>
        <w:pStyle w:val="Listtoplevel"/>
      </w:pPr>
      <w:r w:rsidRPr="00CD0A10">
        <w:rPr>
          <w:noProof/>
          <w:highlight w:val="lightGray"/>
          <w:lang w:val="en-NZ" w:eastAsia="en-NZ"/>
        </w:rPr>
        <w:drawing>
          <wp:anchor distT="0" distB="0" distL="114300" distR="114300" simplePos="0" relativeHeight="251793408" behindDoc="0" locked="0" layoutInCell="1" allowOverlap="1" wp14:anchorId="58E001AA" wp14:editId="4F4F2113">
            <wp:simplePos x="0" y="0"/>
            <wp:positionH relativeFrom="column">
              <wp:posOffset>-38735</wp:posOffset>
            </wp:positionH>
            <wp:positionV relativeFrom="paragraph">
              <wp:posOffset>90805</wp:posOffset>
            </wp:positionV>
            <wp:extent cx="1511935" cy="151193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314" w:rsidRPr="00CD0A10">
        <w:t xml:space="preserve">not finding work </w:t>
      </w:r>
    </w:p>
    <w:p w14:paraId="785AB701" w14:textId="09EEFF10" w:rsidR="00A42314" w:rsidRPr="00CD0A10" w:rsidRDefault="00A42314" w:rsidP="00CD0A10">
      <w:pPr>
        <w:pStyle w:val="Listtoplevel"/>
      </w:pPr>
      <w:r w:rsidRPr="00CD0A10">
        <w:t xml:space="preserve">not being able to get a good education. </w:t>
      </w:r>
    </w:p>
    <w:p w14:paraId="2E4EA68E" w14:textId="59A99313" w:rsidR="008B3CFE" w:rsidRDefault="008B3CFE" w:rsidP="00797B11"/>
    <w:p w14:paraId="2852BE33" w14:textId="63106C5B" w:rsidR="00E649FE" w:rsidRDefault="000A1C4D" w:rsidP="00797B11">
      <w:pPr>
        <w:ind w:left="0"/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94432" behindDoc="0" locked="0" layoutInCell="1" allowOverlap="1" wp14:anchorId="03A93806" wp14:editId="29B4BE21">
            <wp:simplePos x="0" y="0"/>
            <wp:positionH relativeFrom="column">
              <wp:posOffset>130175</wp:posOffset>
            </wp:positionH>
            <wp:positionV relativeFrom="paragraph">
              <wp:posOffset>124460</wp:posOffset>
            </wp:positionV>
            <wp:extent cx="1512000" cy="1535521"/>
            <wp:effectExtent l="190500" t="190500" r="164465" b="1790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451">
                      <a:off x="0" y="0"/>
                      <a:ext cx="1512000" cy="15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AABBF" w14:textId="2B12CEFD" w:rsidR="00E649FE" w:rsidRDefault="00166EB6" w:rsidP="00797B11">
      <w:r>
        <w:t xml:space="preserve">The </w:t>
      </w:r>
      <w:r w:rsidR="00840DD4">
        <w:t>report</w:t>
      </w:r>
      <w:r>
        <w:t xml:space="preserve"> looks at</w:t>
      </w:r>
      <w:r w:rsidR="00840DD4">
        <w:t xml:space="preserve"> </w:t>
      </w:r>
      <w:r w:rsidR="00840DD4">
        <w:rPr>
          <w:b/>
          <w:bCs/>
        </w:rPr>
        <w:t xml:space="preserve">4 main </w:t>
      </w:r>
      <w:r w:rsidR="00B330CE">
        <w:t>reasons</w:t>
      </w:r>
      <w:r w:rsidR="000A1C4D">
        <w:t xml:space="preserve"> the </w:t>
      </w:r>
      <w:r w:rsidR="00347975" w:rsidRPr="00347975">
        <w:t xml:space="preserve">wellbeing of </w:t>
      </w:r>
      <w:r w:rsidR="00B330CE">
        <w:t xml:space="preserve">rangatahi Māori </w:t>
      </w:r>
      <w:r w:rsidR="00B330CE" w:rsidRPr="00347975">
        <w:t>and</w:t>
      </w:r>
      <w:r w:rsidR="00B330CE">
        <w:t xml:space="preserve"> </w:t>
      </w:r>
      <w:r>
        <w:t>young</w:t>
      </w:r>
      <w:r w:rsidRPr="00347975">
        <w:t xml:space="preserve"> </w:t>
      </w:r>
      <w:r w:rsidR="00347975" w:rsidRPr="00347975">
        <w:t xml:space="preserve">people </w:t>
      </w:r>
      <w:r w:rsidR="00B536ED">
        <w:t xml:space="preserve">is </w:t>
      </w:r>
      <w:r w:rsidR="00347975">
        <w:t xml:space="preserve">being </w:t>
      </w:r>
      <w:r w:rsidR="00347975" w:rsidRPr="00E019F3">
        <w:t>affected</w:t>
      </w:r>
      <w:r w:rsidR="00347975" w:rsidRPr="000A1C4D">
        <w:t>.</w:t>
      </w:r>
      <w:r w:rsidR="00347975">
        <w:t xml:space="preserve"> </w:t>
      </w:r>
    </w:p>
    <w:p w14:paraId="73CA37DC" w14:textId="77777777" w:rsidR="00166EB6" w:rsidRDefault="00166EB6" w:rsidP="00797B11"/>
    <w:p w14:paraId="08B3EAAA" w14:textId="77777777" w:rsidR="00166EB6" w:rsidRDefault="00166EB6">
      <w:pPr>
        <w:spacing w:line="240" w:lineRule="auto"/>
        <w:ind w:left="0"/>
      </w:pPr>
      <w:r>
        <w:br w:type="page"/>
      </w:r>
    </w:p>
    <w:p w14:paraId="41D711FA" w14:textId="3FA5312A" w:rsidR="00166EB6" w:rsidRDefault="00395594" w:rsidP="00797B1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12544" behindDoc="1" locked="0" layoutInCell="1" allowOverlap="1" wp14:anchorId="3F5BFEE9" wp14:editId="15EEC4DE">
            <wp:simplePos x="0" y="0"/>
            <wp:positionH relativeFrom="column">
              <wp:posOffset>105591</wp:posOffset>
            </wp:positionH>
            <wp:positionV relativeFrom="paragraph">
              <wp:posOffset>-117565</wp:posOffset>
            </wp:positionV>
            <wp:extent cx="1343660" cy="1343660"/>
            <wp:effectExtent l="0" t="0" r="8890" b="8890"/>
            <wp:wrapNone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ngatahi youth young people teenagers teens - small siz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EB6">
        <w:t>These 4 main reasons are:</w:t>
      </w:r>
    </w:p>
    <w:p w14:paraId="47B34E25" w14:textId="74118CF9" w:rsidR="00395594" w:rsidRDefault="00395594" w:rsidP="00797B11"/>
    <w:p w14:paraId="61E05FE1" w14:textId="2962C6B9" w:rsidR="00166EB6" w:rsidRDefault="00395594" w:rsidP="00395594">
      <w:pPr>
        <w:pStyle w:val="ListParagraph"/>
        <w:numPr>
          <w:ilvl w:val="0"/>
          <w:numId w:val="10"/>
        </w:numPr>
        <w:spacing w:before="0"/>
        <w:ind w:left="4253" w:hanging="567"/>
      </w:pPr>
      <w:r>
        <w:t>F</w:t>
      </w:r>
      <w:r w:rsidR="00FB05D7">
        <w:t>eeling unsure about the future / years to come</w:t>
      </w:r>
    </w:p>
    <w:p w14:paraId="44C9CE16" w14:textId="7FFB0465" w:rsidR="00395594" w:rsidRDefault="00395594" w:rsidP="00395594">
      <w:pPr>
        <w:pStyle w:val="ListParagraph"/>
        <w:numPr>
          <w:ilvl w:val="0"/>
          <w:numId w:val="0"/>
        </w:numPr>
        <w:spacing w:before="0"/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960320" behindDoc="0" locked="0" layoutInCell="1" allowOverlap="1" wp14:anchorId="4EC9CB95" wp14:editId="04033A11">
            <wp:simplePos x="0" y="0"/>
            <wp:positionH relativeFrom="column">
              <wp:posOffset>77240</wp:posOffset>
            </wp:positionH>
            <wp:positionV relativeFrom="paragraph">
              <wp:posOffset>121920</wp:posOffset>
            </wp:positionV>
            <wp:extent cx="1370974" cy="1045526"/>
            <wp:effectExtent l="0" t="0" r="635" b="2540"/>
            <wp:wrapNone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al Exclus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74" cy="104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40A5F" w14:textId="77777777" w:rsidR="00395594" w:rsidRDefault="00395594" w:rsidP="00395594">
      <w:pPr>
        <w:pStyle w:val="ListParagraph"/>
        <w:numPr>
          <w:ilvl w:val="0"/>
          <w:numId w:val="0"/>
        </w:numPr>
        <w:spacing w:before="0"/>
        <w:ind w:left="4253"/>
      </w:pPr>
    </w:p>
    <w:p w14:paraId="0222E977" w14:textId="22A7430D" w:rsidR="00166EB6" w:rsidRDefault="00395594" w:rsidP="00395594">
      <w:pPr>
        <w:pStyle w:val="ListParagraph"/>
        <w:numPr>
          <w:ilvl w:val="0"/>
          <w:numId w:val="10"/>
        </w:numPr>
        <w:spacing w:before="0"/>
        <w:ind w:left="4253" w:hanging="567"/>
      </w:pPr>
      <w:r>
        <w:t>R</w:t>
      </w:r>
      <w:r w:rsidR="00FB05D7">
        <w:t>acism and discrimination</w:t>
      </w:r>
    </w:p>
    <w:p w14:paraId="093E92F7" w14:textId="75FAA82D" w:rsidR="00395594" w:rsidRDefault="00395594" w:rsidP="00395594">
      <w:pPr>
        <w:pStyle w:val="ListParagraph"/>
        <w:numPr>
          <w:ilvl w:val="0"/>
          <w:numId w:val="0"/>
        </w:numPr>
        <w:spacing w:before="0"/>
        <w:ind w:left="4253"/>
      </w:pPr>
    </w:p>
    <w:p w14:paraId="4098C6E7" w14:textId="2C12B6BE" w:rsidR="00395594" w:rsidRDefault="00432483" w:rsidP="00395594">
      <w:pPr>
        <w:pStyle w:val="ListParagraph"/>
        <w:numPr>
          <w:ilvl w:val="0"/>
          <w:numId w:val="0"/>
        </w:numPr>
        <w:spacing w:before="0"/>
        <w:ind w:left="4253"/>
      </w:pPr>
      <w:r w:rsidRPr="00B330CE">
        <w:rPr>
          <w:b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62368" behindDoc="0" locked="0" layoutInCell="1" allowOverlap="1" wp14:anchorId="01E4D488" wp14:editId="0AD7413F">
            <wp:simplePos x="0" y="0"/>
            <wp:positionH relativeFrom="column">
              <wp:posOffset>104140</wp:posOffset>
            </wp:positionH>
            <wp:positionV relativeFrom="paragraph">
              <wp:posOffset>43180</wp:posOffset>
            </wp:positionV>
            <wp:extent cx="1214755" cy="1214755"/>
            <wp:effectExtent l="0" t="0" r="4445" b="4445"/>
            <wp:wrapNone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CEA45" w14:textId="4E8FB443" w:rsidR="00166EB6" w:rsidRDefault="00395594" w:rsidP="00395594">
      <w:pPr>
        <w:pStyle w:val="ListParagraph"/>
        <w:numPr>
          <w:ilvl w:val="0"/>
          <w:numId w:val="10"/>
        </w:numPr>
        <w:spacing w:before="0"/>
        <w:ind w:left="4253" w:hanging="567"/>
      </w:pPr>
      <w:r>
        <w:t>S</w:t>
      </w:r>
      <w:r w:rsidR="00FB05D7">
        <w:t>ocial media and online safety</w:t>
      </w:r>
    </w:p>
    <w:p w14:paraId="40135619" w14:textId="77777777" w:rsidR="00395594" w:rsidRDefault="00395594" w:rsidP="00395594">
      <w:pPr>
        <w:pStyle w:val="ListParagraph"/>
        <w:numPr>
          <w:ilvl w:val="0"/>
          <w:numId w:val="0"/>
        </w:numPr>
        <w:spacing w:before="0"/>
        <w:ind w:left="4253"/>
      </w:pPr>
    </w:p>
    <w:p w14:paraId="40DAD02E" w14:textId="6079415E" w:rsidR="00395594" w:rsidRDefault="00395594" w:rsidP="00395594">
      <w:pPr>
        <w:pStyle w:val="ListParagraph"/>
        <w:numPr>
          <w:ilvl w:val="0"/>
          <w:numId w:val="0"/>
        </w:numPr>
        <w:spacing w:before="0"/>
        <w:ind w:left="4253"/>
      </w:pPr>
    </w:p>
    <w:p w14:paraId="37F71685" w14:textId="26CDAEB5" w:rsidR="00166EB6" w:rsidRDefault="00432483" w:rsidP="00395594">
      <w:pPr>
        <w:pStyle w:val="ListParagraph"/>
        <w:numPr>
          <w:ilvl w:val="0"/>
          <w:numId w:val="10"/>
        </w:numPr>
        <w:spacing w:before="0"/>
        <w:ind w:left="4253" w:hanging="567"/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64416" behindDoc="0" locked="0" layoutInCell="1" allowOverlap="1" wp14:anchorId="04988D69" wp14:editId="7EEEC1A9">
            <wp:simplePos x="0" y="0"/>
            <wp:positionH relativeFrom="column">
              <wp:posOffset>143690</wp:posOffset>
            </wp:positionH>
            <wp:positionV relativeFrom="paragraph">
              <wp:posOffset>26760</wp:posOffset>
            </wp:positionV>
            <wp:extent cx="1267097" cy="1267097"/>
            <wp:effectExtent l="0" t="0" r="9525" b="9525"/>
            <wp:wrapNone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469" cy="126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594">
        <w:t>W</w:t>
      </w:r>
      <w:r w:rsidR="00FB05D7">
        <w:t>h</w:t>
      </w:r>
      <w:r w:rsidR="00FB05D7">
        <w:rPr>
          <w:rFonts w:cs="Arial"/>
        </w:rPr>
        <w:t>ā</w:t>
      </w:r>
      <w:r w:rsidR="00FB05D7">
        <w:t>nau / family wellbeing and intergeneratio</w:t>
      </w:r>
      <w:r w:rsidR="00166EB6">
        <w:t>nal connections.</w:t>
      </w:r>
    </w:p>
    <w:p w14:paraId="55F5B17B" w14:textId="50ACD8D7" w:rsidR="00395594" w:rsidRDefault="00395594" w:rsidP="00E535A1">
      <w:r>
        <w:br/>
      </w:r>
    </w:p>
    <w:p w14:paraId="17D2D485" w14:textId="485BF53D" w:rsidR="00B330CE" w:rsidRDefault="00B870A0" w:rsidP="00E535A1">
      <w:r>
        <w:rPr>
          <w:noProof/>
          <w:lang w:val="en-NZ" w:eastAsia="en-NZ"/>
        </w:rPr>
        <w:drawing>
          <wp:anchor distT="0" distB="0" distL="114300" distR="114300" simplePos="0" relativeHeight="251965440" behindDoc="0" locked="0" layoutInCell="1" allowOverlap="1" wp14:anchorId="7052FAB2" wp14:editId="28885DF1">
            <wp:simplePos x="0" y="0"/>
            <wp:positionH relativeFrom="column">
              <wp:posOffset>78105</wp:posOffset>
            </wp:positionH>
            <wp:positionV relativeFrom="paragraph">
              <wp:posOffset>261620</wp:posOffset>
            </wp:positionV>
            <wp:extent cx="1656080" cy="885825"/>
            <wp:effectExtent l="0" t="0" r="1270" b="9525"/>
            <wp:wrapThrough wrapText="bothSides">
              <wp:wrapPolygon edited="0">
                <wp:start x="21600" y="21600"/>
                <wp:lineTo x="21600" y="232"/>
                <wp:lineTo x="232" y="232"/>
                <wp:lineTo x="232" y="21600"/>
                <wp:lineTo x="21600" y="21600"/>
              </wp:wrapPolygon>
            </wp:wrapThrough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last pa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5608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5BA93" w14:textId="4F20761A" w:rsidR="00166EB6" w:rsidRDefault="00166EB6" w:rsidP="00E535A1">
      <w:r>
        <w:t xml:space="preserve">We will look more closely </w:t>
      </w:r>
      <w:r w:rsidR="00B870A0">
        <w:t xml:space="preserve">at the </w:t>
      </w:r>
      <w:r w:rsidR="00B870A0">
        <w:br/>
      </w:r>
      <w:r>
        <w:t xml:space="preserve">4 main </w:t>
      </w:r>
      <w:r w:rsidR="000A1C4D">
        <w:t>reason</w:t>
      </w:r>
      <w:r w:rsidR="00B330CE">
        <w:t>s</w:t>
      </w:r>
      <w:r>
        <w:t xml:space="preserve"> on </w:t>
      </w:r>
      <w:r w:rsidRPr="00B330CE">
        <w:rPr>
          <w:b/>
        </w:rPr>
        <w:t>pages</w:t>
      </w:r>
      <w:r>
        <w:t xml:space="preserve"> </w:t>
      </w:r>
      <w:r w:rsidR="00395594">
        <w:rPr>
          <w:b/>
        </w:rPr>
        <w:t>8 to 21</w:t>
      </w:r>
      <w:r>
        <w:t>.</w:t>
      </w:r>
    </w:p>
    <w:p w14:paraId="6D372A0F" w14:textId="79DB6E66" w:rsidR="007C1CCB" w:rsidRDefault="007C1CCB" w:rsidP="00797B11">
      <w:pPr>
        <w:ind w:left="0"/>
      </w:pPr>
      <w:r>
        <w:br w:type="page"/>
      </w:r>
    </w:p>
    <w:p w14:paraId="7C5DECF8" w14:textId="26B9D2C2" w:rsidR="00124EA8" w:rsidRDefault="0024132A" w:rsidP="00D511B0">
      <w:pPr>
        <w:pStyle w:val="Heading1"/>
        <w:numPr>
          <w:ilvl w:val="0"/>
          <w:numId w:val="9"/>
        </w:numPr>
      </w:pPr>
      <w:r>
        <w:lastRenderedPageBreak/>
        <w:t>Feeling unsure about the future</w:t>
      </w:r>
    </w:p>
    <w:p w14:paraId="3A58EC84" w14:textId="5C397FE6" w:rsidR="00124EA8" w:rsidRDefault="00166EB6" w:rsidP="00797B11">
      <w:r>
        <w:rPr>
          <w:noProof/>
          <w:lang w:val="en-NZ" w:eastAsia="en-NZ"/>
        </w:rPr>
        <w:drawing>
          <wp:anchor distT="0" distB="0" distL="114300" distR="114300" simplePos="0" relativeHeight="251805696" behindDoc="0" locked="0" layoutInCell="1" allowOverlap="1" wp14:anchorId="09D39D99" wp14:editId="1288AF9C">
            <wp:simplePos x="0" y="0"/>
            <wp:positionH relativeFrom="column">
              <wp:posOffset>248978</wp:posOffset>
            </wp:positionH>
            <wp:positionV relativeFrom="paragraph">
              <wp:posOffset>289444</wp:posOffset>
            </wp:positionV>
            <wp:extent cx="1184564" cy="1184564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64" cy="11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658B4" w14:textId="195E92FC" w:rsidR="00124EA8" w:rsidRPr="00124EA8" w:rsidRDefault="00124EA8" w:rsidP="00D23331"/>
    <w:p w14:paraId="68E243EE" w14:textId="0B9B8AFE" w:rsidR="00BD34B6" w:rsidRDefault="00F256AE" w:rsidP="00D2333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Young people </w:t>
      </w:r>
      <w:r w:rsidR="00A8101E">
        <w:rPr>
          <w:rFonts w:eastAsia="Times New Roman"/>
          <w:shd w:val="clear" w:color="auto" w:fill="FFFFFF"/>
          <w:lang w:eastAsia="en-GB"/>
        </w:rPr>
        <w:t>said they would feel happier about the future if:</w:t>
      </w:r>
    </w:p>
    <w:p w14:paraId="3B06ABF0" w14:textId="53862CDA" w:rsidR="00A8101E" w:rsidRPr="00D23331" w:rsidRDefault="00734EBE" w:rsidP="00D23331">
      <w:pPr>
        <w:pStyle w:val="Listtoplevel"/>
      </w:pPr>
      <w:r w:rsidRPr="00D23331">
        <w:rPr>
          <w:noProof/>
          <w:lang w:val="en-NZ" w:eastAsia="en-NZ"/>
        </w:rPr>
        <w:drawing>
          <wp:anchor distT="0" distB="0" distL="114300" distR="114300" simplePos="0" relativeHeight="251806720" behindDoc="0" locked="0" layoutInCell="1" allowOverlap="1" wp14:anchorId="0A5EF74D" wp14:editId="20C5AAF9">
            <wp:simplePos x="0" y="0"/>
            <wp:positionH relativeFrom="column">
              <wp:posOffset>165851</wp:posOffset>
            </wp:positionH>
            <wp:positionV relativeFrom="paragraph">
              <wp:posOffset>383828</wp:posOffset>
            </wp:positionV>
            <wp:extent cx="1348783" cy="1376160"/>
            <wp:effectExtent l="0" t="0" r="381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83" cy="1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01E" w:rsidRPr="00D23331">
        <w:t>government agencies involve</w:t>
      </w:r>
      <w:r w:rsidR="00B536ED">
        <w:t>d</w:t>
      </w:r>
      <w:r w:rsidR="00A8101E" w:rsidRPr="00D23331">
        <w:t xml:space="preserve"> rangatahi Māori and young people in decisions about their future </w:t>
      </w:r>
      <w:r w:rsidR="00166EB6" w:rsidRPr="00D23331">
        <w:t>/ years ahead</w:t>
      </w:r>
    </w:p>
    <w:p w14:paraId="5E883367" w14:textId="515BA3FE" w:rsidR="00A8101E" w:rsidRPr="00D23331" w:rsidRDefault="005C3999" w:rsidP="00D23331">
      <w:pPr>
        <w:pStyle w:val="Listtoplevel"/>
      </w:pPr>
      <w:r w:rsidRPr="00D23331">
        <w:rPr>
          <w:noProof/>
          <w:lang w:val="en-NZ" w:eastAsia="en-NZ"/>
        </w:rPr>
        <w:drawing>
          <wp:anchor distT="0" distB="0" distL="114300" distR="114300" simplePos="0" relativeHeight="251807744" behindDoc="0" locked="0" layoutInCell="1" allowOverlap="1" wp14:anchorId="74040F2F" wp14:editId="5A3CC7E1">
            <wp:simplePos x="0" y="0"/>
            <wp:positionH relativeFrom="column">
              <wp:posOffset>66675</wp:posOffset>
            </wp:positionH>
            <wp:positionV relativeFrom="paragraph">
              <wp:posOffset>356235</wp:posOffset>
            </wp:positionV>
            <wp:extent cx="1512000" cy="15120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495" w:rsidRPr="00D23331">
        <w:t xml:space="preserve">there was better support for the things </w:t>
      </w:r>
      <w:r w:rsidR="00A8101E" w:rsidRPr="00D23331">
        <w:t xml:space="preserve">that young people are </w:t>
      </w:r>
      <w:r w:rsidR="00614495" w:rsidRPr="00D23331">
        <w:t xml:space="preserve">doing to slow down </w:t>
      </w:r>
      <w:r w:rsidR="00614495" w:rsidRPr="00D23331">
        <w:rPr>
          <w:b/>
          <w:bCs/>
        </w:rPr>
        <w:t>c</w:t>
      </w:r>
      <w:r w:rsidR="00A8101E" w:rsidRPr="00D23331">
        <w:rPr>
          <w:b/>
          <w:bCs/>
        </w:rPr>
        <w:t xml:space="preserve">limate change </w:t>
      </w:r>
    </w:p>
    <w:p w14:paraId="42C793B5" w14:textId="3B4ACD54" w:rsidR="00D405F3" w:rsidRPr="00D23331" w:rsidRDefault="00CA423D" w:rsidP="00D23331">
      <w:pPr>
        <w:pStyle w:val="Listtoplevel"/>
      </w:pPr>
      <w:r w:rsidRPr="00D23331">
        <w:rPr>
          <w:noProof/>
          <w:lang w:val="en-NZ" w:eastAsia="en-NZ"/>
        </w:rPr>
        <w:drawing>
          <wp:anchor distT="0" distB="0" distL="114300" distR="114300" simplePos="0" relativeHeight="251808768" behindDoc="0" locked="0" layoutInCell="1" allowOverlap="1" wp14:anchorId="14D883A0" wp14:editId="68CCF022">
            <wp:simplePos x="0" y="0"/>
            <wp:positionH relativeFrom="column">
              <wp:posOffset>6987</wp:posOffset>
            </wp:positionH>
            <wp:positionV relativeFrom="paragraph">
              <wp:posOffset>506095</wp:posOffset>
            </wp:positionV>
            <wp:extent cx="1512000" cy="1231837"/>
            <wp:effectExtent l="0" t="0" r="0" b="698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2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01E" w:rsidRPr="00D23331">
        <w:t xml:space="preserve">more people around </w:t>
      </w:r>
      <w:r w:rsidR="0069447F" w:rsidRPr="00D23331">
        <w:br/>
      </w:r>
      <w:r w:rsidR="00A8101E" w:rsidRPr="00D23331">
        <w:t xml:space="preserve">Aotearoa New Zealand </w:t>
      </w:r>
      <w:r w:rsidR="0069447F" w:rsidRPr="00D23331">
        <w:t xml:space="preserve">had </w:t>
      </w:r>
      <w:r w:rsidR="00A8101E" w:rsidRPr="00D23331">
        <w:t>access</w:t>
      </w:r>
      <w:r w:rsidR="0069447F" w:rsidRPr="00D23331">
        <w:t xml:space="preserve"> to</w:t>
      </w:r>
      <w:r w:rsidR="00A8101E" w:rsidRPr="00D23331">
        <w:t xml:space="preserve"> services like mental health services</w:t>
      </w:r>
    </w:p>
    <w:p w14:paraId="46430A2A" w14:textId="299BA20E" w:rsidR="004E0178" w:rsidRDefault="005D728F" w:rsidP="00D23331">
      <w:pPr>
        <w:pStyle w:val="Listtoplevel"/>
        <w:rPr>
          <w:shd w:val="clear" w:color="auto" w:fill="FFFFFF"/>
          <w:lang w:eastAsia="en-GB"/>
        </w:rPr>
      </w:pPr>
      <w:r w:rsidRPr="00D23331">
        <w:rPr>
          <w:noProof/>
          <w:lang w:val="en-NZ" w:eastAsia="en-NZ"/>
        </w:rPr>
        <w:drawing>
          <wp:anchor distT="0" distB="0" distL="114300" distR="114300" simplePos="0" relativeHeight="251866112" behindDoc="0" locked="0" layoutInCell="1" allowOverlap="1" wp14:anchorId="2DA03D83" wp14:editId="192529B0">
            <wp:simplePos x="0" y="0"/>
            <wp:positionH relativeFrom="column">
              <wp:posOffset>67310</wp:posOffset>
            </wp:positionH>
            <wp:positionV relativeFrom="paragraph">
              <wp:posOffset>81915</wp:posOffset>
            </wp:positionV>
            <wp:extent cx="1440000" cy="1440000"/>
            <wp:effectExtent l="0" t="0" r="8255" b="0"/>
            <wp:wrapNone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178" w:rsidRPr="00D23331">
        <w:t>support services were more aware of how</w:t>
      </w:r>
      <w:r w:rsidR="004E0178">
        <w:rPr>
          <w:shd w:val="clear" w:color="auto" w:fill="FFFFFF"/>
          <w:lang w:eastAsia="en-GB"/>
        </w:rPr>
        <w:t xml:space="preserve"> young people want services to change for the better. </w:t>
      </w:r>
    </w:p>
    <w:p w14:paraId="55CCD0F2" w14:textId="3212412E" w:rsidR="00614495" w:rsidRDefault="00614495" w:rsidP="00D2333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04000" behindDoc="0" locked="0" layoutInCell="1" allowOverlap="1" wp14:anchorId="0CFBB0C4" wp14:editId="41BCF68A">
            <wp:simplePos x="0" y="0"/>
            <wp:positionH relativeFrom="margin">
              <wp:posOffset>-87862</wp:posOffset>
            </wp:positionH>
            <wp:positionV relativeFrom="paragraph">
              <wp:posOffset>-82954</wp:posOffset>
            </wp:positionV>
            <wp:extent cx="1823662" cy="1167217"/>
            <wp:effectExtent l="0" t="0" r="571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662" cy="116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0CFE83FD" wp14:editId="094AEF6B">
                <wp:simplePos x="0" y="0"/>
                <wp:positionH relativeFrom="column">
                  <wp:posOffset>2237105</wp:posOffset>
                </wp:positionH>
                <wp:positionV relativeFrom="paragraph">
                  <wp:posOffset>-83243</wp:posOffset>
                </wp:positionV>
                <wp:extent cx="3506679" cy="110970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679" cy="1109709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1FA362" id="Rectangle 9" o:spid="_x0000_s1026" style="position:absolute;margin-left:176.15pt;margin-top:-6.55pt;width:276.1pt;height:87.4pt;z-index:-25141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" fillcolor="#d1f2ff" stroked="f" strokeweight="1pt"/>
            </w:pict>
          </mc:Fallback>
        </mc:AlternateContent>
      </w:r>
      <w:r w:rsidRPr="00E535A1">
        <w:rPr>
          <w:b/>
          <w:bCs/>
        </w:rPr>
        <w:t>Climate change</w:t>
      </w:r>
      <w:r w:rsidRPr="006E4282">
        <w:t xml:space="preserve"> is about changes </w:t>
      </w:r>
      <w:r>
        <w:t xml:space="preserve">that are seen in the </w:t>
      </w:r>
      <w:r w:rsidRPr="006E4282">
        <w:t>weather</w:t>
      </w:r>
      <w:r>
        <w:t xml:space="preserve"> / earth</w:t>
      </w:r>
      <w:r w:rsidRPr="006E4282">
        <w:t xml:space="preserve"> that last a long time.  </w:t>
      </w:r>
    </w:p>
    <w:p w14:paraId="045B732B" w14:textId="77777777" w:rsidR="00614495" w:rsidRDefault="00614495" w:rsidP="00797B11">
      <w:pPr>
        <w:rPr>
          <w:rFonts w:eastAsia="Times New Roman"/>
          <w:shd w:val="clear" w:color="auto" w:fill="FFFFFF"/>
          <w:lang w:eastAsia="en-GB"/>
        </w:rPr>
      </w:pPr>
    </w:p>
    <w:p w14:paraId="195120C2" w14:textId="0F9CDCE2" w:rsidR="00614495" w:rsidRDefault="00614495" w:rsidP="00797B1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09792" behindDoc="0" locked="0" layoutInCell="1" allowOverlap="1" wp14:anchorId="398D4400" wp14:editId="1ACF82D6">
            <wp:simplePos x="0" y="0"/>
            <wp:positionH relativeFrom="column">
              <wp:posOffset>83531</wp:posOffset>
            </wp:positionH>
            <wp:positionV relativeFrom="paragraph">
              <wp:posOffset>198120</wp:posOffset>
            </wp:positionV>
            <wp:extent cx="1288473" cy="1288473"/>
            <wp:effectExtent l="0" t="0" r="6985" b="698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3" cy="12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503B8" w14:textId="6D938829" w:rsidR="00A8101E" w:rsidRDefault="00D405F3" w:rsidP="00797B11">
      <w:pPr>
        <w:rPr>
          <w:rFonts w:eastAsia="Times New Roman"/>
          <w:shd w:val="clear" w:color="auto" w:fill="FFFFFF"/>
          <w:lang w:eastAsia="en-GB"/>
        </w:rPr>
      </w:pPr>
      <w:r w:rsidRPr="00D23331">
        <w:t>Young people also said that new subjects should be taught</w:t>
      </w:r>
      <w:r w:rsidR="000E669C">
        <w:t xml:space="preserve"> at</w:t>
      </w:r>
      <w:r w:rsidRPr="00D23331">
        <w:t xml:space="preserve"> school like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5D6CE5A4" w14:textId="21427D77" w:rsidR="00D405F3" w:rsidRPr="00573491" w:rsidRDefault="00B14A27" w:rsidP="00573491">
      <w:pPr>
        <w:pStyle w:val="Listtoplevel"/>
      </w:pPr>
      <w:r w:rsidRPr="000E669C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10816" behindDoc="0" locked="0" layoutInCell="1" allowOverlap="1" wp14:anchorId="489CFEB3" wp14:editId="25DB109A">
            <wp:simplePos x="0" y="0"/>
            <wp:positionH relativeFrom="column">
              <wp:posOffset>-34223</wp:posOffset>
            </wp:positionH>
            <wp:positionV relativeFrom="paragraph">
              <wp:posOffset>258218</wp:posOffset>
            </wp:positionV>
            <wp:extent cx="1512000" cy="15120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5F3" w:rsidRPr="000E669C">
        <w:rPr>
          <w:shd w:val="clear" w:color="auto" w:fill="FFFFFF"/>
          <w:lang w:eastAsia="en-GB"/>
        </w:rPr>
        <w:t xml:space="preserve">civic </w:t>
      </w:r>
      <w:r w:rsidR="00D405F3" w:rsidRPr="000E669C">
        <w:rPr>
          <w:bCs/>
        </w:rPr>
        <w:t>engagement</w:t>
      </w:r>
      <w:r w:rsidR="00D405F3" w:rsidRPr="00573491">
        <w:t xml:space="preserve"> education </w:t>
      </w:r>
      <w:r w:rsidR="00614495" w:rsidRPr="00573491">
        <w:t xml:space="preserve">which is </w:t>
      </w:r>
      <w:r w:rsidR="00D405F3" w:rsidRPr="00573491">
        <w:t xml:space="preserve">how to be a part of the community </w:t>
      </w:r>
    </w:p>
    <w:p w14:paraId="44EDBA0B" w14:textId="617C3ACC" w:rsidR="00D405F3" w:rsidRPr="00573491" w:rsidRDefault="00614495" w:rsidP="00573491">
      <w:pPr>
        <w:pStyle w:val="Listtoplevel"/>
      </w:pPr>
      <w:r w:rsidRPr="00573491">
        <w:rPr>
          <w:noProof/>
          <w:lang w:val="en-NZ" w:eastAsia="en-NZ"/>
        </w:rPr>
        <w:drawing>
          <wp:anchor distT="0" distB="0" distL="114300" distR="114300" simplePos="0" relativeHeight="251811840" behindDoc="0" locked="0" layoutInCell="1" allowOverlap="1" wp14:anchorId="45D0CD63" wp14:editId="6018BB03">
            <wp:simplePos x="0" y="0"/>
            <wp:positionH relativeFrom="column">
              <wp:posOffset>-42141</wp:posOffset>
            </wp:positionH>
            <wp:positionV relativeFrom="paragraph">
              <wp:posOffset>459105</wp:posOffset>
            </wp:positionV>
            <wp:extent cx="1650365" cy="1499342"/>
            <wp:effectExtent l="0" t="0" r="6985" b="571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4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5F3" w:rsidRPr="00573491">
        <w:t xml:space="preserve">mental health awareness </w:t>
      </w:r>
    </w:p>
    <w:p w14:paraId="52850BA9" w14:textId="44AD2C42" w:rsidR="00D405F3" w:rsidRPr="00573491" w:rsidRDefault="00D405F3" w:rsidP="00573491">
      <w:pPr>
        <w:pStyle w:val="Listtoplevel"/>
      </w:pPr>
      <w:r w:rsidRPr="00573491">
        <w:t xml:space="preserve">financial literacy </w:t>
      </w:r>
      <w:r w:rsidR="00614495" w:rsidRPr="00573491">
        <w:t>which is</w:t>
      </w:r>
      <w:r w:rsidRPr="00573491">
        <w:t xml:space="preserve"> how to manage money </w:t>
      </w:r>
    </w:p>
    <w:p w14:paraId="764F9F40" w14:textId="4FDB8468" w:rsidR="00D405F3" w:rsidRPr="00573491" w:rsidRDefault="00E535A1" w:rsidP="00573491">
      <w:pPr>
        <w:pStyle w:val="Listtoplevel"/>
      </w:pPr>
      <w:r w:rsidRPr="00573491">
        <w:rPr>
          <w:noProof/>
          <w:lang w:val="en-NZ" w:eastAsia="en-NZ"/>
        </w:rPr>
        <w:drawing>
          <wp:anchor distT="0" distB="0" distL="114300" distR="114300" simplePos="0" relativeHeight="251905024" behindDoc="0" locked="0" layoutInCell="1" allowOverlap="1" wp14:anchorId="2DD8997E" wp14:editId="2FCB3E7A">
            <wp:simplePos x="0" y="0"/>
            <wp:positionH relativeFrom="column">
              <wp:posOffset>89247</wp:posOffset>
            </wp:positionH>
            <wp:positionV relativeFrom="paragraph">
              <wp:posOffset>517467</wp:posOffset>
            </wp:positionV>
            <wp:extent cx="1650365" cy="1267460"/>
            <wp:effectExtent l="0" t="0" r="6985" b="8890"/>
            <wp:wrapThrough wrapText="bothSides">
              <wp:wrapPolygon edited="0">
                <wp:start x="0" y="0"/>
                <wp:lineTo x="0" y="21427"/>
                <wp:lineTo x="21442" y="21427"/>
                <wp:lineTo x="21442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oking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5F3" w:rsidRPr="00573491">
        <w:t xml:space="preserve">household management </w:t>
      </w:r>
      <w:r w:rsidR="00614495" w:rsidRPr="00573491">
        <w:t>which</w:t>
      </w:r>
      <w:r w:rsidR="00124FC3">
        <w:t xml:space="preserve"> is </w:t>
      </w:r>
      <w:r w:rsidR="00D405F3" w:rsidRPr="00573491">
        <w:t xml:space="preserve">how to look after </w:t>
      </w:r>
      <w:r w:rsidR="00614495" w:rsidRPr="00573491">
        <w:t xml:space="preserve">the running of a </w:t>
      </w:r>
      <w:r w:rsidR="00D405F3" w:rsidRPr="00573491">
        <w:t xml:space="preserve">house </w:t>
      </w:r>
      <w:r w:rsidR="00614495" w:rsidRPr="00573491">
        <w:t>like cooking and cleaning</w:t>
      </w:r>
    </w:p>
    <w:p w14:paraId="0B7EB696" w14:textId="73A4DB5B" w:rsidR="00D405F3" w:rsidRPr="00D405F3" w:rsidRDefault="00D405F3" w:rsidP="00573491">
      <w:pPr>
        <w:pStyle w:val="Listtoplevel"/>
        <w:rPr>
          <w:shd w:val="clear" w:color="auto" w:fill="FFFFFF"/>
          <w:lang w:eastAsia="en-GB"/>
        </w:rPr>
      </w:pPr>
      <w:r w:rsidRPr="00573491">
        <w:t>what it is like to</w:t>
      </w:r>
      <w:r>
        <w:rPr>
          <w:shd w:val="clear" w:color="auto" w:fill="FFFFFF"/>
          <w:lang w:eastAsia="en-GB"/>
        </w:rPr>
        <w:t xml:space="preserve"> become an adult. </w:t>
      </w:r>
    </w:p>
    <w:p w14:paraId="4B550230" w14:textId="77777777" w:rsidR="00BD34B6" w:rsidRDefault="00BD34B6" w:rsidP="00797B11">
      <w:pPr>
        <w:rPr>
          <w:rFonts w:eastAsia="Times New Roman"/>
          <w:shd w:val="clear" w:color="auto" w:fill="FFFFFF"/>
          <w:lang w:eastAsia="en-GB"/>
        </w:rPr>
      </w:pPr>
    </w:p>
    <w:p w14:paraId="19F775CF" w14:textId="456F546D" w:rsidR="00E3326D" w:rsidRDefault="00E3326D" w:rsidP="00797B11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B06A559" w14:textId="405F4264" w:rsidR="00E3326D" w:rsidRDefault="00823DBE" w:rsidP="00573491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20032" behindDoc="0" locked="0" layoutInCell="1" allowOverlap="1" wp14:anchorId="6AFA82F0" wp14:editId="2328A6BD">
            <wp:simplePos x="0" y="0"/>
            <wp:positionH relativeFrom="column">
              <wp:posOffset>20782</wp:posOffset>
            </wp:positionH>
            <wp:positionV relativeFrom="paragraph">
              <wp:posOffset>-270164</wp:posOffset>
            </wp:positionV>
            <wp:extent cx="1246909" cy="1246909"/>
            <wp:effectExtent l="0" t="0" r="0" b="0"/>
            <wp:wrapNone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93" cy="124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26D">
        <w:rPr>
          <w:rFonts w:eastAsia="Times New Roman"/>
          <w:shd w:val="clear" w:color="auto" w:fill="FFFFFF"/>
          <w:lang w:eastAsia="en-GB"/>
        </w:rPr>
        <w:t>Young people also said that they need more access to:</w:t>
      </w:r>
    </w:p>
    <w:p w14:paraId="69E45AF2" w14:textId="42FA886E" w:rsidR="00E3326D" w:rsidRPr="00573491" w:rsidRDefault="00EC3937" w:rsidP="00573491">
      <w:pPr>
        <w:pStyle w:val="Listtoplevel"/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16960" behindDoc="0" locked="0" layoutInCell="1" allowOverlap="1" wp14:anchorId="0D142AD7" wp14:editId="69916105">
            <wp:simplePos x="0" y="0"/>
            <wp:positionH relativeFrom="column">
              <wp:posOffset>-57785</wp:posOffset>
            </wp:positionH>
            <wp:positionV relativeFrom="paragraph">
              <wp:posOffset>643024</wp:posOffset>
            </wp:positionV>
            <wp:extent cx="1512000" cy="1512000"/>
            <wp:effectExtent l="0" t="0" r="0" b="0"/>
            <wp:wrapNone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26D">
        <w:rPr>
          <w:shd w:val="clear" w:color="auto" w:fill="FFFFFF"/>
          <w:lang w:eastAsia="en-GB"/>
        </w:rPr>
        <w:t>support tha</w:t>
      </w:r>
      <w:r w:rsidR="00E3326D" w:rsidRPr="00573491">
        <w:t xml:space="preserve">t helps them find jobs </w:t>
      </w:r>
    </w:p>
    <w:p w14:paraId="7B22CD04" w14:textId="3AC730FC" w:rsidR="00E3326D" w:rsidRPr="00573491" w:rsidRDefault="00E535A1" w:rsidP="00573491">
      <w:pPr>
        <w:pStyle w:val="Listtoplevel"/>
      </w:pPr>
      <w:r w:rsidRPr="00573491">
        <w:t>e</w:t>
      </w:r>
      <w:r w:rsidR="00E3326D" w:rsidRPr="00573491">
        <w:t>ducation</w:t>
      </w:r>
      <w:r w:rsidRPr="00573491">
        <w:t xml:space="preserve"> / learning</w:t>
      </w:r>
      <w:r w:rsidR="00E3326D" w:rsidRPr="00573491">
        <w:t xml:space="preserve"> </w:t>
      </w:r>
    </w:p>
    <w:p w14:paraId="40068BF6" w14:textId="6244ADCE" w:rsidR="006C46A1" w:rsidRPr="00573491" w:rsidRDefault="007065A2" w:rsidP="00573491">
      <w:pPr>
        <w:pStyle w:val="Listtoplevel"/>
      </w:pPr>
      <w:r w:rsidRPr="00573491">
        <w:t>housing that does not cost too much</w:t>
      </w:r>
      <w:r w:rsidR="00E535A1" w:rsidRPr="00573491">
        <w:t xml:space="preserve"> money</w:t>
      </w:r>
    </w:p>
    <w:p w14:paraId="62D028C1" w14:textId="559435A3" w:rsidR="00E3326D" w:rsidRPr="007065A2" w:rsidRDefault="005F68AA" w:rsidP="00573491">
      <w:pPr>
        <w:pStyle w:val="Listtoplevel"/>
        <w:rPr>
          <w:shd w:val="clear" w:color="auto" w:fill="FFFFFF"/>
          <w:lang w:eastAsia="en-GB"/>
        </w:rPr>
      </w:pPr>
      <w:r w:rsidRPr="00573491">
        <w:rPr>
          <w:noProof/>
          <w:lang w:val="en-NZ" w:eastAsia="en-NZ"/>
        </w:rPr>
        <w:drawing>
          <wp:anchor distT="0" distB="0" distL="114300" distR="114300" simplePos="0" relativeHeight="251815936" behindDoc="0" locked="0" layoutInCell="1" allowOverlap="1" wp14:anchorId="72B395D3" wp14:editId="0943FE25">
            <wp:simplePos x="0" y="0"/>
            <wp:positionH relativeFrom="column">
              <wp:posOffset>27305</wp:posOffset>
            </wp:positionH>
            <wp:positionV relativeFrom="paragraph">
              <wp:posOffset>199813</wp:posOffset>
            </wp:positionV>
            <wp:extent cx="1512000" cy="1066629"/>
            <wp:effectExtent l="0" t="0" r="0" b="635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06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491">
        <w:t>support from</w:t>
      </w:r>
      <w:r w:rsidR="007065A2" w:rsidRPr="00573491">
        <w:t xml:space="preserve"> people</w:t>
      </w:r>
      <w:r w:rsidRPr="00573491">
        <w:t xml:space="preserve"> </w:t>
      </w:r>
      <w:r w:rsidR="007065A2" w:rsidRPr="00573491">
        <w:t xml:space="preserve">who know what they are going </w:t>
      </w:r>
      <w:r w:rsidR="007065A2" w:rsidRPr="007065A2">
        <w:rPr>
          <w:shd w:val="clear" w:color="auto" w:fill="FFFFFF"/>
          <w:lang w:eastAsia="en-GB"/>
        </w:rPr>
        <w:t>through</w:t>
      </w:r>
      <w:r w:rsidR="00E3326D" w:rsidRPr="007065A2">
        <w:rPr>
          <w:shd w:val="clear" w:color="auto" w:fill="FFFFFF"/>
          <w:lang w:eastAsia="en-GB"/>
        </w:rPr>
        <w:t xml:space="preserve">. </w:t>
      </w:r>
    </w:p>
    <w:p w14:paraId="1741C787" w14:textId="77777777" w:rsidR="0064667B" w:rsidRDefault="0064667B" w:rsidP="00797B1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51904296" w14:textId="37D0A786" w:rsidR="00124EA8" w:rsidRDefault="00C934D2" w:rsidP="00D511B0">
      <w:pPr>
        <w:pStyle w:val="Heading1"/>
        <w:numPr>
          <w:ilvl w:val="0"/>
          <w:numId w:val="9"/>
        </w:num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Racism and discrimination </w:t>
      </w:r>
    </w:p>
    <w:p w14:paraId="26574557" w14:textId="4271CC63" w:rsidR="00124EA8" w:rsidRDefault="00124EA8" w:rsidP="00797B11">
      <w:pPr>
        <w:rPr>
          <w:lang w:eastAsia="en-GB"/>
        </w:rPr>
      </w:pPr>
    </w:p>
    <w:p w14:paraId="5B2F00CF" w14:textId="65659474" w:rsidR="00E535A1" w:rsidRDefault="00E535A1" w:rsidP="00797B11">
      <w:pPr>
        <w:rPr>
          <w:lang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3BA92B11" wp14:editId="1079988D">
                <wp:simplePos x="0" y="0"/>
                <wp:positionH relativeFrom="column">
                  <wp:posOffset>2161309</wp:posOffset>
                </wp:positionH>
                <wp:positionV relativeFrom="paragraph">
                  <wp:posOffset>188710</wp:posOffset>
                </wp:positionV>
                <wp:extent cx="3657600" cy="1205346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05346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E9757" id="Rectangle 23" o:spid="_x0000_s1026" style="position:absolute;margin-left:170.2pt;margin-top:14.85pt;width:4in;height:94.9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" fillcolor="#d1f2ff" stroked="f" strokeweight="1pt"/>
            </w:pict>
          </mc:Fallback>
        </mc:AlternateContent>
      </w:r>
      <w:r w:rsidRPr="00D8475E">
        <w:rPr>
          <w:noProof/>
          <w:lang w:val="en-NZ" w:eastAsia="en-NZ"/>
        </w:rPr>
        <w:drawing>
          <wp:anchor distT="0" distB="0" distL="114300" distR="114300" simplePos="0" relativeHeight="251909120" behindDoc="0" locked="0" layoutInCell="1" allowOverlap="1" wp14:anchorId="282095BA" wp14:editId="23DE1B29">
            <wp:simplePos x="0" y="0"/>
            <wp:positionH relativeFrom="margin">
              <wp:posOffset>-62057</wp:posOffset>
            </wp:positionH>
            <wp:positionV relativeFrom="paragraph">
              <wp:posOffset>188595</wp:posOffset>
            </wp:positionV>
            <wp:extent cx="1828800" cy="1035495"/>
            <wp:effectExtent l="0" t="0" r="0" b="0"/>
            <wp:wrapNone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D6D3B" w14:textId="711B571F" w:rsidR="00E535A1" w:rsidRPr="00930734" w:rsidRDefault="00E535A1" w:rsidP="00573491">
      <w:r w:rsidRPr="00930734">
        <w:rPr>
          <w:b/>
          <w:bCs/>
        </w:rPr>
        <w:t>Racism</w:t>
      </w:r>
      <w:r w:rsidRPr="00930734">
        <w:t> is when people are treated unfairl</w:t>
      </w:r>
      <w:r>
        <w:t>y because of their skin</w:t>
      </w:r>
      <w:r w:rsidR="00B870A0">
        <w:br/>
      </w:r>
      <w:r>
        <w:t>colour / where they come from.</w:t>
      </w:r>
    </w:p>
    <w:p w14:paraId="15F44C26" w14:textId="3F2C183A" w:rsidR="00E535A1" w:rsidRPr="00930734" w:rsidRDefault="00E535A1" w:rsidP="00573491"/>
    <w:p w14:paraId="2C8D4EB6" w14:textId="0BDAB59A" w:rsidR="00E535A1" w:rsidRPr="00124EA8" w:rsidRDefault="00890D6D" w:rsidP="00573491">
      <w:pPr>
        <w:rPr>
          <w:lang w:eastAsia="en-GB"/>
        </w:rPr>
      </w:pPr>
      <w:r>
        <w:rPr>
          <w:rFonts w:eastAsia="Times New Roman"/>
          <w:noProof/>
          <w:color w:val="000000" w:themeColor="text1"/>
          <w:shd w:val="clear" w:color="auto" w:fill="FFFFFF"/>
          <w:lang w:val="en-NZ" w:eastAsia="en-NZ"/>
        </w:rPr>
        <w:drawing>
          <wp:anchor distT="0" distB="0" distL="114300" distR="114300" simplePos="0" relativeHeight="251821056" behindDoc="0" locked="0" layoutInCell="1" allowOverlap="1" wp14:anchorId="292C6C0F" wp14:editId="1AC4C7BE">
            <wp:simplePos x="0" y="0"/>
            <wp:positionH relativeFrom="column">
              <wp:posOffset>100041</wp:posOffset>
            </wp:positionH>
            <wp:positionV relativeFrom="paragraph">
              <wp:posOffset>214573</wp:posOffset>
            </wp:positionV>
            <wp:extent cx="1236345" cy="1620520"/>
            <wp:effectExtent l="0" t="0" r="1905" b="0"/>
            <wp:wrapNone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5A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2F902215" wp14:editId="0A2F8152">
                <wp:simplePos x="0" y="0"/>
                <wp:positionH relativeFrom="column">
                  <wp:posOffset>2161309</wp:posOffset>
                </wp:positionH>
                <wp:positionV relativeFrom="paragraph">
                  <wp:posOffset>119437</wp:posOffset>
                </wp:positionV>
                <wp:extent cx="3657600" cy="5153891"/>
                <wp:effectExtent l="0" t="0" r="0" b="88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153891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0F261" id="Rectangle 24" o:spid="_x0000_s1026" style="position:absolute;margin-left:170.2pt;margin-top:9.4pt;width:4in;height:405.8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" fillcolor="#d1f2ff" stroked="f" strokeweight="1pt"/>
            </w:pict>
          </mc:Fallback>
        </mc:AlternateContent>
      </w:r>
    </w:p>
    <w:p w14:paraId="48797566" w14:textId="0AED185D" w:rsidR="00C934D2" w:rsidRPr="001830D9" w:rsidRDefault="00C934D2" w:rsidP="00573491">
      <w:pPr>
        <w:rPr>
          <w:rFonts w:eastAsiaTheme="minorHAnsi"/>
          <w:szCs w:val="22"/>
          <w:lang w:val="en-GB"/>
        </w:rPr>
      </w:pPr>
      <w:r w:rsidRPr="00E019F3">
        <w:rPr>
          <w:rFonts w:eastAsiaTheme="minorHAnsi"/>
          <w:b/>
          <w:szCs w:val="22"/>
          <w:lang w:val="en-GB"/>
        </w:rPr>
        <w:t>Discrimination</w:t>
      </w:r>
      <w:r w:rsidRPr="001830D9">
        <w:rPr>
          <w:rFonts w:eastAsiaTheme="minorHAnsi"/>
          <w:szCs w:val="22"/>
          <w:lang w:val="en-GB"/>
        </w:rPr>
        <w:t xml:space="preserve"> is when people are treated unfairly because of things like:</w:t>
      </w:r>
      <w:r w:rsidR="00C63A71" w:rsidRPr="001830D9">
        <w:rPr>
          <w:rFonts w:eastAsiaTheme="minorHAnsi"/>
          <w:szCs w:val="22"/>
          <w:lang w:val="en-GB"/>
        </w:rPr>
        <w:t xml:space="preserve"> </w:t>
      </w:r>
    </w:p>
    <w:p w14:paraId="023C6DD3" w14:textId="00119DB5" w:rsidR="00C934D2" w:rsidRPr="00573491" w:rsidRDefault="00890D6D" w:rsidP="00573491">
      <w:pPr>
        <w:pStyle w:val="Listtoplevel"/>
      </w:pPr>
      <w:r w:rsidRPr="00573491">
        <w:rPr>
          <w:noProof/>
          <w:lang w:val="en-NZ" w:eastAsia="en-NZ"/>
        </w:rPr>
        <w:drawing>
          <wp:anchor distT="0" distB="0" distL="114300" distR="114300" simplePos="0" relativeHeight="251822080" behindDoc="0" locked="0" layoutInCell="1" allowOverlap="1" wp14:anchorId="6EE97506" wp14:editId="5B80CA3B">
            <wp:simplePos x="0" y="0"/>
            <wp:positionH relativeFrom="column">
              <wp:posOffset>-66675</wp:posOffset>
            </wp:positionH>
            <wp:positionV relativeFrom="paragraph">
              <wp:posOffset>775913</wp:posOffset>
            </wp:positionV>
            <wp:extent cx="1512000" cy="1512000"/>
            <wp:effectExtent l="0" t="0" r="0" b="0"/>
            <wp:wrapNone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3B8" w:rsidRPr="00573491">
        <w:t xml:space="preserve">being </w:t>
      </w:r>
      <w:r w:rsidR="00C934D2" w:rsidRPr="00573491">
        <w:t xml:space="preserve">a man / women / someone of a different gender </w:t>
      </w:r>
    </w:p>
    <w:p w14:paraId="48308197" w14:textId="77777777" w:rsidR="000E669C" w:rsidRPr="00573491" w:rsidRDefault="000E669C" w:rsidP="000E669C">
      <w:pPr>
        <w:pStyle w:val="Listtoplevel"/>
      </w:pPr>
      <w:r w:rsidRPr="00573491">
        <w:t>their sexuality</w:t>
      </w:r>
    </w:p>
    <w:p w14:paraId="5875308F" w14:textId="1825E011" w:rsidR="00890D6D" w:rsidRPr="00573491" w:rsidRDefault="00890D6D" w:rsidP="00573491">
      <w:pPr>
        <w:pStyle w:val="Listtoplevel"/>
      </w:pPr>
      <w:r w:rsidRPr="00573491">
        <w:t>their religion / beliefs</w:t>
      </w:r>
    </w:p>
    <w:p w14:paraId="233AA818" w14:textId="1657BBC8" w:rsidR="000E669C" w:rsidRDefault="000E669C" w:rsidP="00573491">
      <w:pPr>
        <w:pStyle w:val="Listtoplevel"/>
      </w:pPr>
      <w:r w:rsidRPr="00573491">
        <w:rPr>
          <w:noProof/>
          <w:lang w:val="en-NZ" w:eastAsia="en-NZ"/>
        </w:rPr>
        <w:drawing>
          <wp:anchor distT="0" distB="0" distL="114300" distR="114300" simplePos="0" relativeHeight="251823104" behindDoc="0" locked="0" layoutInCell="1" allowOverlap="1" wp14:anchorId="1704DC7B" wp14:editId="76DB100C">
            <wp:simplePos x="0" y="0"/>
            <wp:positionH relativeFrom="column">
              <wp:posOffset>-120015</wp:posOffset>
            </wp:positionH>
            <wp:positionV relativeFrom="paragraph">
              <wp:posOffset>287655</wp:posOffset>
            </wp:positionV>
            <wp:extent cx="1512000" cy="1512000"/>
            <wp:effectExtent l="0" t="0" r="0" b="0"/>
            <wp:wrapNone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their culture</w:t>
      </w:r>
    </w:p>
    <w:p w14:paraId="63E89C22" w14:textId="6E10D211" w:rsidR="00C934D2" w:rsidRPr="001830D9" w:rsidRDefault="00B563B8" w:rsidP="000E669C">
      <w:pPr>
        <w:pStyle w:val="Listtoplevel"/>
      </w:pPr>
      <w:r w:rsidRPr="00573491">
        <w:t>b</w:t>
      </w:r>
      <w:r w:rsidR="00C02214" w:rsidRPr="00573491">
        <w:t>eing</w:t>
      </w:r>
      <w:r w:rsidR="007B2AB2" w:rsidRPr="00573491">
        <w:t xml:space="preserve"> </w:t>
      </w:r>
      <w:r w:rsidR="00C934D2" w:rsidRPr="00573491">
        <w:t>disabled</w:t>
      </w:r>
      <w:r w:rsidR="000E669C">
        <w:t>.</w:t>
      </w:r>
    </w:p>
    <w:p w14:paraId="2772E4E3" w14:textId="57374BE4" w:rsidR="00C63A71" w:rsidRPr="001830D9" w:rsidRDefault="00C63A71" w:rsidP="00797B11">
      <w:pPr>
        <w:rPr>
          <w:rFonts w:eastAsiaTheme="minorHAnsi"/>
          <w:szCs w:val="22"/>
          <w:lang w:val="en-GB"/>
        </w:rPr>
      </w:pPr>
    </w:p>
    <w:p w14:paraId="6521D595" w14:textId="588E098A" w:rsidR="00C63A71" w:rsidRPr="001830D9" w:rsidRDefault="00C63A71" w:rsidP="00797B11">
      <w:pPr>
        <w:rPr>
          <w:rFonts w:eastAsiaTheme="minorHAnsi"/>
          <w:szCs w:val="22"/>
          <w:lang w:val="en-GB"/>
        </w:rPr>
      </w:pPr>
    </w:p>
    <w:p w14:paraId="1B6DBF4D" w14:textId="28F472F5" w:rsidR="006C3F18" w:rsidRDefault="006C3F18" w:rsidP="00797B11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D938D50" w14:textId="1E97C571" w:rsidR="00C63A71" w:rsidRDefault="00EB44A0" w:rsidP="002B561E">
      <w:pPr>
        <w:rPr>
          <w:rFonts w:eastAsia="Times New Roman"/>
          <w:shd w:val="clear" w:color="auto" w:fill="FFFFFF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17312" behindDoc="1" locked="0" layoutInCell="1" allowOverlap="1" wp14:anchorId="4EB7D045" wp14:editId="4D039BA9">
            <wp:simplePos x="0" y="0"/>
            <wp:positionH relativeFrom="margin">
              <wp:align>left</wp:align>
            </wp:positionH>
            <wp:positionV relativeFrom="paragraph">
              <wp:posOffset>-146685</wp:posOffset>
            </wp:positionV>
            <wp:extent cx="1508760" cy="1150603"/>
            <wp:effectExtent l="0" t="0" r="0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al Exclusio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5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EA7">
        <w:rPr>
          <w:rFonts w:eastAsia="Times New Roman"/>
          <w:shd w:val="clear" w:color="auto" w:fill="FFFFFF"/>
        </w:rPr>
        <w:t xml:space="preserve">Young people feel like they are discriminated against a lot. </w:t>
      </w:r>
    </w:p>
    <w:p w14:paraId="1A9F931C" w14:textId="3DFE000A" w:rsidR="00597EA7" w:rsidRDefault="00597EA7" w:rsidP="002B561E">
      <w:pPr>
        <w:rPr>
          <w:rFonts w:eastAsia="Times New Roman"/>
          <w:shd w:val="clear" w:color="auto" w:fill="FFFFFF"/>
        </w:rPr>
      </w:pPr>
    </w:p>
    <w:p w14:paraId="2CE38B11" w14:textId="54544E4E" w:rsidR="006428E5" w:rsidRDefault="00432483" w:rsidP="002B561E">
      <w:pPr>
        <w:rPr>
          <w:rFonts w:eastAsia="Times New Roman"/>
          <w:shd w:val="clear" w:color="auto" w:fill="FFFFFF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9248" behindDoc="0" locked="0" layoutInCell="1" allowOverlap="1" wp14:anchorId="165A639C" wp14:editId="1E77939D">
            <wp:simplePos x="0" y="0"/>
            <wp:positionH relativeFrom="margin">
              <wp:posOffset>38916</wp:posOffset>
            </wp:positionH>
            <wp:positionV relativeFrom="paragraph">
              <wp:posOffset>124006</wp:posOffset>
            </wp:positionV>
            <wp:extent cx="1280976" cy="1280976"/>
            <wp:effectExtent l="0" t="0" r="0" b="0"/>
            <wp:wrapNone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76" cy="128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E3313" w14:textId="50195DB2" w:rsidR="00597EA7" w:rsidRDefault="00890D6D" w:rsidP="002B561E">
      <w:pPr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 xml:space="preserve">This </w:t>
      </w:r>
      <w:r w:rsidR="00083DBD">
        <w:rPr>
          <w:rFonts w:eastAsia="Times New Roman"/>
          <w:shd w:val="clear" w:color="auto" w:fill="FFFFFF"/>
        </w:rPr>
        <w:t xml:space="preserve">is </w:t>
      </w:r>
      <w:r>
        <w:rPr>
          <w:rFonts w:eastAsia="Times New Roman"/>
          <w:shd w:val="clear" w:color="auto" w:fill="FFFFFF"/>
        </w:rPr>
        <w:t xml:space="preserve">more so </w:t>
      </w:r>
      <w:r w:rsidR="00B427E8">
        <w:rPr>
          <w:rFonts w:eastAsia="Times New Roman"/>
          <w:shd w:val="clear" w:color="auto" w:fill="FFFFFF"/>
        </w:rPr>
        <w:t xml:space="preserve">if </w:t>
      </w:r>
      <w:r>
        <w:rPr>
          <w:rFonts w:eastAsia="Times New Roman"/>
          <w:shd w:val="clear" w:color="auto" w:fill="FFFFFF"/>
        </w:rPr>
        <w:t xml:space="preserve">young people </w:t>
      </w:r>
      <w:r w:rsidR="00B427E8">
        <w:rPr>
          <w:rFonts w:eastAsia="Times New Roman"/>
          <w:shd w:val="clear" w:color="auto" w:fill="FFFFFF"/>
        </w:rPr>
        <w:t>are</w:t>
      </w:r>
      <w:r w:rsidR="00597EA7">
        <w:rPr>
          <w:rFonts w:eastAsia="Times New Roman"/>
          <w:shd w:val="clear" w:color="auto" w:fill="FFFFFF"/>
        </w:rPr>
        <w:t>:</w:t>
      </w:r>
    </w:p>
    <w:p w14:paraId="14123295" w14:textId="1A1AC70D" w:rsidR="00597EA7" w:rsidRPr="002B561E" w:rsidRDefault="00597EA7" w:rsidP="002B561E">
      <w:pPr>
        <w:pStyle w:val="Listtoplevel"/>
      </w:pPr>
      <w:r w:rsidRPr="002B561E">
        <w:t>rangatahi Māori</w:t>
      </w:r>
    </w:p>
    <w:p w14:paraId="51FE93D5" w14:textId="1053062E" w:rsidR="00597EA7" w:rsidRDefault="00432483" w:rsidP="002B561E">
      <w:pPr>
        <w:pStyle w:val="Listtoplevel"/>
        <w:rPr>
          <w:shd w:val="clear" w:color="auto" w:fill="FFFFFF"/>
          <w:lang w:eastAsia="en-GB"/>
        </w:rPr>
      </w:pPr>
      <w:r w:rsidRPr="002B561E">
        <w:rPr>
          <w:noProof/>
          <w:lang w:val="en-NZ" w:eastAsia="en-NZ"/>
        </w:rPr>
        <w:drawing>
          <wp:anchor distT="0" distB="0" distL="114300" distR="114300" simplePos="0" relativeHeight="251915264" behindDoc="0" locked="0" layoutInCell="1" allowOverlap="1" wp14:anchorId="24B2AB05" wp14:editId="6C66B31E">
            <wp:simplePos x="0" y="0"/>
            <wp:positionH relativeFrom="margin">
              <wp:posOffset>182699</wp:posOffset>
            </wp:positionH>
            <wp:positionV relativeFrom="paragraph">
              <wp:posOffset>243477</wp:posOffset>
            </wp:positionV>
            <wp:extent cx="1137285" cy="1593215"/>
            <wp:effectExtent l="0" t="0" r="5715" b="6985"/>
            <wp:wrapThrough wrapText="bothSides">
              <wp:wrapPolygon edited="0">
                <wp:start x="0" y="0"/>
                <wp:lineTo x="0" y="21436"/>
                <wp:lineTo x="21347" y="21436"/>
                <wp:lineTo x="21347" y="0"/>
                <wp:lineTo x="0" y="0"/>
              </wp:wrapPolygon>
            </wp:wrapThrough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igin South East Asian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690" w:rsidRPr="002B561E">
        <w:t xml:space="preserve">from </w:t>
      </w:r>
      <w:r w:rsidR="00B427E8" w:rsidRPr="002B561E">
        <w:t xml:space="preserve">an </w:t>
      </w:r>
      <w:r w:rsidR="00597EA7" w:rsidRPr="002B561E">
        <w:t>ethnic group</w:t>
      </w:r>
      <w:r w:rsidR="00E535A1" w:rsidRPr="002B561E">
        <w:t xml:space="preserve"> such as Pacific Islander</w:t>
      </w:r>
      <w:r w:rsidR="00E535A1">
        <w:rPr>
          <w:shd w:val="clear" w:color="auto" w:fill="FFFFFF"/>
          <w:lang w:eastAsia="en-GB"/>
        </w:rPr>
        <w:t xml:space="preserve"> or Asian. </w:t>
      </w:r>
    </w:p>
    <w:p w14:paraId="28116AD6" w14:textId="37E2E50A" w:rsidR="00C71D33" w:rsidRDefault="00C71D33" w:rsidP="00797B11">
      <w:pPr>
        <w:rPr>
          <w:rFonts w:eastAsia="Times New Roman"/>
          <w:shd w:val="clear" w:color="auto" w:fill="FFFFFF"/>
          <w:lang w:eastAsia="en-GB"/>
        </w:rPr>
      </w:pPr>
    </w:p>
    <w:p w14:paraId="40217626" w14:textId="32A6958E" w:rsidR="00EE48BA" w:rsidRDefault="00EE48BA" w:rsidP="00797B11">
      <w:pPr>
        <w:rPr>
          <w:rFonts w:eastAsia="Times New Roman"/>
          <w:shd w:val="clear" w:color="auto" w:fill="FFFFFF"/>
          <w:lang w:eastAsia="en-GB"/>
        </w:rPr>
      </w:pPr>
    </w:p>
    <w:p w14:paraId="29DED93C" w14:textId="5AFFC0FA" w:rsidR="00CE61B7" w:rsidRDefault="00CE61B7" w:rsidP="00797B11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E1B0254" w14:textId="61419CBD" w:rsidR="00C71D33" w:rsidRPr="005E75E3" w:rsidRDefault="00890D6D" w:rsidP="00797B1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13216" behindDoc="0" locked="0" layoutInCell="1" allowOverlap="1" wp14:anchorId="40DA3710" wp14:editId="3AF271DF">
            <wp:simplePos x="0" y="0"/>
            <wp:positionH relativeFrom="margin">
              <wp:align>left</wp:align>
            </wp:positionH>
            <wp:positionV relativeFrom="paragraph">
              <wp:posOffset>-198196</wp:posOffset>
            </wp:positionV>
            <wp:extent cx="1512000" cy="1515676"/>
            <wp:effectExtent l="0" t="0" r="0" b="889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Some of the </w:t>
      </w:r>
      <w:r w:rsidR="00C71D33">
        <w:rPr>
          <w:rFonts w:eastAsia="Times New Roman"/>
          <w:shd w:val="clear" w:color="auto" w:fill="FFFFFF"/>
          <w:lang w:eastAsia="en-GB"/>
        </w:rPr>
        <w:t xml:space="preserve">ways young people want to see </w:t>
      </w:r>
      <w:r w:rsidR="000E669C">
        <w:rPr>
          <w:rFonts w:eastAsia="Times New Roman"/>
          <w:shd w:val="clear" w:color="auto" w:fill="FFFFFF"/>
          <w:lang w:eastAsia="en-GB"/>
        </w:rPr>
        <w:t xml:space="preserve">less </w:t>
      </w:r>
      <w:r w:rsidR="00C71D33">
        <w:rPr>
          <w:rFonts w:eastAsia="Times New Roman"/>
          <w:shd w:val="clear" w:color="auto" w:fill="FFFFFF"/>
          <w:lang w:eastAsia="en-GB"/>
        </w:rPr>
        <w:t xml:space="preserve">discrimination </w:t>
      </w:r>
      <w:r w:rsidR="000E669C">
        <w:rPr>
          <w:rFonts w:eastAsia="Times New Roman"/>
          <w:shd w:val="clear" w:color="auto" w:fill="FFFFFF"/>
          <w:lang w:eastAsia="en-GB"/>
        </w:rPr>
        <w:t xml:space="preserve">is </w:t>
      </w:r>
      <w:r w:rsidR="00C71D33">
        <w:rPr>
          <w:rFonts w:eastAsia="Times New Roman"/>
          <w:shd w:val="clear" w:color="auto" w:fill="FFFFFF"/>
          <w:lang w:eastAsia="en-GB"/>
        </w:rPr>
        <w:t>by</w:t>
      </w:r>
      <w:r>
        <w:rPr>
          <w:rFonts w:eastAsia="Times New Roman"/>
          <w:shd w:val="clear" w:color="auto" w:fill="FFFFFF"/>
          <w:lang w:eastAsia="en-GB"/>
        </w:rPr>
        <w:t xml:space="preserve"> making sure that</w:t>
      </w:r>
      <w:r w:rsidR="00C71D33">
        <w:rPr>
          <w:rFonts w:eastAsia="Times New Roman"/>
          <w:shd w:val="clear" w:color="auto" w:fill="FFFFFF"/>
          <w:lang w:eastAsia="en-GB"/>
        </w:rPr>
        <w:t xml:space="preserve"> </w:t>
      </w:r>
      <w:r w:rsidR="00C71D33" w:rsidRPr="005E75E3">
        <w:rPr>
          <w:rFonts w:eastAsia="Times New Roman"/>
          <w:shd w:val="clear" w:color="auto" w:fill="FFFFFF"/>
          <w:lang w:eastAsia="en-GB"/>
        </w:rPr>
        <w:t xml:space="preserve">services </w:t>
      </w:r>
      <w:r>
        <w:rPr>
          <w:rFonts w:eastAsia="Times New Roman"/>
          <w:shd w:val="clear" w:color="auto" w:fill="FFFFFF"/>
          <w:lang w:eastAsia="en-GB"/>
        </w:rPr>
        <w:t>that support young people understand</w:t>
      </w:r>
      <w:r w:rsidR="00C71D33" w:rsidRPr="005E75E3">
        <w:rPr>
          <w:rFonts w:eastAsia="Times New Roman"/>
          <w:shd w:val="clear" w:color="auto" w:fill="FFFFFF"/>
          <w:lang w:eastAsia="en-GB"/>
        </w:rPr>
        <w:t>:</w:t>
      </w:r>
    </w:p>
    <w:p w14:paraId="2D352DA7" w14:textId="2D2A7410" w:rsidR="00C71D33" w:rsidRDefault="00A20C83" w:rsidP="006B1232">
      <w:pPr>
        <w:pStyle w:val="Listtoplevel"/>
        <w:ind w:left="4162" w:hanging="56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color w:val="000000" w:themeColor="text1"/>
          <w:shd w:val="clear" w:color="auto" w:fill="FFFFFF"/>
          <w:lang w:val="en-NZ" w:eastAsia="en-NZ"/>
        </w:rPr>
        <w:drawing>
          <wp:anchor distT="0" distB="0" distL="114300" distR="114300" simplePos="0" relativeHeight="251837440" behindDoc="0" locked="0" layoutInCell="1" allowOverlap="1" wp14:anchorId="19967EAB" wp14:editId="0207481D">
            <wp:simplePos x="0" y="0"/>
            <wp:positionH relativeFrom="margin">
              <wp:posOffset>-110127</wp:posOffset>
            </wp:positionH>
            <wp:positionV relativeFrom="paragraph">
              <wp:posOffset>295910</wp:posOffset>
            </wp:positionV>
            <wp:extent cx="1818199" cy="1136469"/>
            <wp:effectExtent l="0" t="0" r="0" b="6985"/>
            <wp:wrapNone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99" cy="11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44B" w:rsidRPr="00F1244B">
        <w:rPr>
          <w:rFonts w:eastAsia="Times New Roman"/>
          <w:shd w:val="clear" w:color="auto" w:fill="FFFFFF"/>
          <w:lang w:eastAsia="en-GB"/>
        </w:rPr>
        <w:t xml:space="preserve">how </w:t>
      </w:r>
      <w:r w:rsidR="00627A94">
        <w:rPr>
          <w:rFonts w:eastAsia="Times New Roman"/>
          <w:shd w:val="clear" w:color="auto" w:fill="FFFFFF"/>
          <w:lang w:eastAsia="en-GB"/>
        </w:rPr>
        <w:t xml:space="preserve">people </w:t>
      </w:r>
      <w:r w:rsidR="00627A94" w:rsidRPr="005F68AA">
        <w:t xml:space="preserve">treat </w:t>
      </w:r>
      <w:r w:rsidR="00627A94" w:rsidRPr="002B561E">
        <w:t>them differently because of</w:t>
      </w:r>
      <w:r w:rsidR="00627A94" w:rsidRPr="005F68AA">
        <w:t xml:space="preserve"> </w:t>
      </w:r>
      <w:r w:rsidR="00890D6D">
        <w:t>things</w:t>
      </w:r>
      <w:r w:rsidR="00627A94" w:rsidRPr="005F68AA">
        <w:t xml:space="preserve"> like their</w:t>
      </w:r>
      <w:r w:rsidR="005C6FBE">
        <w:rPr>
          <w:rFonts w:eastAsia="Times New Roman"/>
          <w:shd w:val="clear" w:color="auto" w:fill="FFFFFF"/>
          <w:lang w:eastAsia="en-GB"/>
        </w:rPr>
        <w:t>:</w:t>
      </w:r>
    </w:p>
    <w:p w14:paraId="6466BA5D" w14:textId="40098BF1" w:rsidR="005C6FBE" w:rsidRPr="002B561E" w:rsidRDefault="005C6FBE" w:rsidP="002B561E">
      <w:pPr>
        <w:pStyle w:val="Listsecondlevel"/>
      </w:pPr>
      <w:r w:rsidRPr="005F68AA">
        <w:t>gender</w:t>
      </w:r>
    </w:p>
    <w:p w14:paraId="0BE9415E" w14:textId="400A9FF2" w:rsidR="005C6FBE" w:rsidRPr="002B561E" w:rsidRDefault="00EB44A0" w:rsidP="002B561E">
      <w:pPr>
        <w:pStyle w:val="Listsecondlevel"/>
      </w:pPr>
      <w:r w:rsidRPr="002B561E">
        <w:rPr>
          <w:noProof/>
          <w:lang w:val="en-NZ" w:eastAsia="en-NZ"/>
        </w:rPr>
        <w:drawing>
          <wp:anchor distT="0" distB="0" distL="114300" distR="114300" simplePos="0" relativeHeight="251914240" behindDoc="0" locked="0" layoutInCell="1" allowOverlap="1" wp14:anchorId="06994D18" wp14:editId="6C663AAD">
            <wp:simplePos x="0" y="0"/>
            <wp:positionH relativeFrom="margin">
              <wp:posOffset>-98244</wp:posOffset>
            </wp:positionH>
            <wp:positionV relativeFrom="paragraph">
              <wp:posOffset>97155</wp:posOffset>
            </wp:positionV>
            <wp:extent cx="166116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303" y="21438"/>
                <wp:lineTo x="21303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al Exclusio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FBE" w:rsidRPr="002B561E">
        <w:t xml:space="preserve">sexuality </w:t>
      </w:r>
    </w:p>
    <w:p w14:paraId="19D070E2" w14:textId="4521461A" w:rsidR="005C6FBE" w:rsidRPr="002B561E" w:rsidRDefault="005C6FBE" w:rsidP="002B561E">
      <w:pPr>
        <w:pStyle w:val="Listsecondlevel"/>
      </w:pPr>
      <w:r w:rsidRPr="002B561E">
        <w:t xml:space="preserve">ethnicity </w:t>
      </w:r>
    </w:p>
    <w:p w14:paraId="6C25310A" w14:textId="1D41DDDF" w:rsidR="00C71D33" w:rsidRPr="002B561E" w:rsidRDefault="00EB44A0" w:rsidP="002B561E">
      <w:pPr>
        <w:pStyle w:val="Listtoplevel"/>
      </w:pPr>
      <w:r w:rsidRPr="00627A94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35392" behindDoc="0" locked="0" layoutInCell="1" allowOverlap="1" wp14:anchorId="751F67B3" wp14:editId="28E5FD41">
            <wp:simplePos x="0" y="0"/>
            <wp:positionH relativeFrom="margin">
              <wp:align>left</wp:align>
            </wp:positionH>
            <wp:positionV relativeFrom="paragraph">
              <wp:posOffset>497609</wp:posOffset>
            </wp:positionV>
            <wp:extent cx="1512000" cy="1449767"/>
            <wp:effectExtent l="0" t="0" r="0" b="0"/>
            <wp:wrapNone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44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44B" w:rsidRPr="00F1244B">
        <w:rPr>
          <w:shd w:val="clear" w:color="auto" w:fill="FFFFFF"/>
          <w:lang w:eastAsia="en-GB"/>
        </w:rPr>
        <w:t xml:space="preserve">what </w:t>
      </w:r>
      <w:r w:rsidR="00F1244B" w:rsidRPr="002B561E">
        <w:t>their culture means to them</w:t>
      </w:r>
    </w:p>
    <w:p w14:paraId="53A6FBB8" w14:textId="71E2B073" w:rsidR="009D0684" w:rsidRPr="00055CEA" w:rsidRDefault="00F1244B" w:rsidP="002B561E">
      <w:pPr>
        <w:pStyle w:val="Listtoplevel"/>
        <w:rPr>
          <w:shd w:val="clear" w:color="auto" w:fill="FFFFFF"/>
          <w:lang w:eastAsia="en-GB"/>
        </w:rPr>
      </w:pPr>
      <w:r w:rsidRPr="002B561E">
        <w:t>how bad things that have happened to</w:t>
      </w:r>
      <w:r w:rsidRPr="00055CEA">
        <w:rPr>
          <w:shd w:val="clear" w:color="auto" w:fill="FFFFFF"/>
          <w:lang w:eastAsia="en-GB"/>
        </w:rPr>
        <w:t xml:space="preserve"> them make them feel</w:t>
      </w:r>
      <w:r w:rsidR="00C71D33" w:rsidRPr="00055CEA">
        <w:rPr>
          <w:shd w:val="clear" w:color="auto" w:fill="FFFFFF"/>
          <w:lang w:eastAsia="en-GB"/>
        </w:rPr>
        <w:t xml:space="preserve">. </w:t>
      </w:r>
    </w:p>
    <w:p w14:paraId="58A1B7B4" w14:textId="77777777" w:rsidR="00CE61B7" w:rsidRDefault="00CE61B7" w:rsidP="00797B1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F1F6E30" w14:textId="21A0B06C" w:rsidR="009D0684" w:rsidRDefault="00EB44A0" w:rsidP="00797B11">
      <w:pPr>
        <w:rPr>
          <w:rFonts w:eastAsia="Times New Roman"/>
          <w:shd w:val="clear" w:color="auto" w:fill="FFFFFF"/>
          <w:lang w:eastAsia="en-GB"/>
        </w:rPr>
      </w:pPr>
      <w:r w:rsidRPr="00D755BE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68160" behindDoc="0" locked="0" layoutInCell="1" allowOverlap="1" wp14:anchorId="1543ADC4" wp14:editId="1A318181">
            <wp:simplePos x="0" y="0"/>
            <wp:positionH relativeFrom="margin">
              <wp:posOffset>0</wp:posOffset>
            </wp:positionH>
            <wp:positionV relativeFrom="paragraph">
              <wp:posOffset>-135255</wp:posOffset>
            </wp:positionV>
            <wp:extent cx="1512000" cy="1512000"/>
            <wp:effectExtent l="0" t="0" r="0" b="0"/>
            <wp:wrapNone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84">
        <w:rPr>
          <w:rFonts w:eastAsia="Times New Roman"/>
          <w:shd w:val="clear" w:color="auto" w:fill="FFFFFF"/>
          <w:lang w:eastAsia="en-GB"/>
        </w:rPr>
        <w:t xml:space="preserve">Young people </w:t>
      </w:r>
      <w:r w:rsidR="005A66F5">
        <w:rPr>
          <w:rFonts w:eastAsia="Times New Roman"/>
          <w:shd w:val="clear" w:color="auto" w:fill="FFFFFF"/>
          <w:lang w:eastAsia="en-GB"/>
        </w:rPr>
        <w:t xml:space="preserve">also </w:t>
      </w:r>
      <w:r w:rsidR="009D0684">
        <w:rPr>
          <w:rFonts w:eastAsia="Times New Roman"/>
          <w:shd w:val="clear" w:color="auto" w:fill="FFFFFF"/>
          <w:lang w:eastAsia="en-GB"/>
        </w:rPr>
        <w:t>want to see:</w:t>
      </w:r>
    </w:p>
    <w:p w14:paraId="0F84DB6F" w14:textId="54616654" w:rsidR="009D0684" w:rsidRPr="00B25859" w:rsidRDefault="009D0684" w:rsidP="00D511B0">
      <w:pPr>
        <w:pStyle w:val="ListParagraph"/>
        <w:numPr>
          <w:ilvl w:val="0"/>
          <w:numId w:val="7"/>
        </w:numPr>
        <w:ind w:left="4162" w:right="-46" w:hanging="562"/>
        <w:rPr>
          <w:rStyle w:val="ListtoplevelChar"/>
        </w:rPr>
      </w:pPr>
      <w:r w:rsidRPr="00B25859">
        <w:rPr>
          <w:rStyle w:val="ListtoplevelChar"/>
        </w:rPr>
        <w:t xml:space="preserve">more </w:t>
      </w:r>
      <w:r w:rsidR="00EB44A0" w:rsidRPr="00C13166">
        <w:rPr>
          <w:rStyle w:val="ListtoplevelChar"/>
        </w:rPr>
        <w:t xml:space="preserve">checking to stop </w:t>
      </w:r>
      <w:r w:rsidRPr="00C13166">
        <w:rPr>
          <w:rStyle w:val="ListtoplevelChar"/>
        </w:rPr>
        <w:t>discrimination / racism on</w:t>
      </w:r>
      <w:r w:rsidR="00EB44A0" w:rsidRPr="00C13166">
        <w:rPr>
          <w:rStyle w:val="ListtoplevelChar"/>
        </w:rPr>
        <w:t>:</w:t>
      </w:r>
    </w:p>
    <w:p w14:paraId="4E3C2D5F" w14:textId="4ABBE516" w:rsidR="009D0684" w:rsidRPr="00C13166" w:rsidRDefault="00EB44A0" w:rsidP="00C13166">
      <w:pPr>
        <w:pStyle w:val="Listsecondlevel"/>
      </w:pPr>
      <w:r w:rsidRPr="000E669C">
        <w:rPr>
          <w:bCs/>
          <w:noProof/>
          <w:lang w:val="en-NZ" w:eastAsia="en-NZ"/>
        </w:rPr>
        <w:drawing>
          <wp:anchor distT="0" distB="0" distL="114300" distR="114300" simplePos="0" relativeHeight="251840512" behindDoc="0" locked="0" layoutInCell="1" allowOverlap="1" wp14:anchorId="3D7DE755" wp14:editId="7841F200">
            <wp:simplePos x="0" y="0"/>
            <wp:positionH relativeFrom="margin">
              <wp:posOffset>0</wp:posOffset>
            </wp:positionH>
            <wp:positionV relativeFrom="paragraph">
              <wp:posOffset>346075</wp:posOffset>
            </wp:positionV>
            <wp:extent cx="1512000" cy="1512000"/>
            <wp:effectExtent l="0" t="0" r="0" b="0"/>
            <wp:wrapNone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84" w:rsidRPr="000E669C">
        <w:rPr>
          <w:bCs/>
        </w:rPr>
        <w:t>social media</w:t>
      </w:r>
      <w:r w:rsidR="009D0684" w:rsidRPr="00C13166">
        <w:t xml:space="preserve"> </w:t>
      </w:r>
      <w:r w:rsidRPr="00C13166">
        <w:t xml:space="preserve">like </w:t>
      </w:r>
      <w:r w:rsidR="00B870A0" w:rsidRPr="00C13166">
        <w:br/>
      </w:r>
      <w:r w:rsidRPr="00C13166">
        <w:t>Facebook / Ti</w:t>
      </w:r>
      <w:r w:rsidR="000427BA">
        <w:t>k</w:t>
      </w:r>
      <w:r w:rsidRPr="00C13166">
        <w:t>Tok</w:t>
      </w:r>
    </w:p>
    <w:p w14:paraId="7B6C3F74" w14:textId="274C806A" w:rsidR="009D0684" w:rsidRPr="00C13166" w:rsidRDefault="009D0684" w:rsidP="00C13166">
      <w:pPr>
        <w:pStyle w:val="Listsecondlevel"/>
      </w:pPr>
      <w:r w:rsidRPr="00C13166">
        <w:t xml:space="preserve">media sites </w:t>
      </w:r>
      <w:r w:rsidR="00EB44A0" w:rsidRPr="00C13166">
        <w:t>like news websites</w:t>
      </w:r>
    </w:p>
    <w:p w14:paraId="4B67F3CF" w14:textId="5EAA056A" w:rsidR="00E94506" w:rsidRDefault="00EB44A0" w:rsidP="00D511B0">
      <w:pPr>
        <w:pStyle w:val="ListParagraph"/>
        <w:numPr>
          <w:ilvl w:val="0"/>
          <w:numId w:val="7"/>
        </w:numPr>
        <w:ind w:left="4162" w:hanging="562"/>
        <w:rPr>
          <w:rStyle w:val="ListtoplevelChar"/>
        </w:rPr>
      </w:pPr>
      <w:r w:rsidRPr="00B25859">
        <w:rPr>
          <w:rStyle w:val="ListtoplevelChar"/>
          <w:noProof/>
          <w:lang w:val="en-NZ" w:eastAsia="en-NZ"/>
        </w:rPr>
        <w:drawing>
          <wp:anchor distT="0" distB="0" distL="114300" distR="114300" simplePos="0" relativeHeight="251842560" behindDoc="0" locked="0" layoutInCell="1" allowOverlap="1" wp14:anchorId="1E3A2FAA" wp14:editId="14EDD66D">
            <wp:simplePos x="0" y="0"/>
            <wp:positionH relativeFrom="margin">
              <wp:align>left</wp:align>
            </wp:positionH>
            <wp:positionV relativeFrom="page">
              <wp:posOffset>4434818</wp:posOffset>
            </wp:positionV>
            <wp:extent cx="1512000" cy="1512000"/>
            <wp:effectExtent l="0" t="0" r="0" b="0"/>
            <wp:wrapNone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84" w:rsidRPr="00B25859">
        <w:rPr>
          <w:rStyle w:val="ListtoplevelChar"/>
        </w:rPr>
        <w:t>m</w:t>
      </w:r>
      <w:r w:rsidR="009D0684" w:rsidRPr="00C13166">
        <w:rPr>
          <w:rStyle w:val="ListtoplevelChar"/>
        </w:rPr>
        <w:t>ore work</w:t>
      </w:r>
      <w:r w:rsidR="00E94506">
        <w:rPr>
          <w:rStyle w:val="ListtoplevelChar"/>
        </w:rPr>
        <w:t xml:space="preserve"> </w:t>
      </w:r>
      <w:r w:rsidR="007D23B3" w:rsidRPr="00C13166">
        <w:rPr>
          <w:rStyle w:val="ListtoplevelChar"/>
        </w:rPr>
        <w:t>places that</w:t>
      </w:r>
      <w:r w:rsidR="00E94506">
        <w:rPr>
          <w:rStyle w:val="ListtoplevelChar"/>
        </w:rPr>
        <w:t xml:space="preserve"> include disabled young people.</w:t>
      </w:r>
    </w:p>
    <w:p w14:paraId="681FDD2F" w14:textId="769AF3AE" w:rsidR="009D0684" w:rsidRPr="00B25859" w:rsidRDefault="009D0684" w:rsidP="00E94506">
      <w:pPr>
        <w:rPr>
          <w:rStyle w:val="ListtoplevelChar"/>
        </w:rPr>
      </w:pPr>
    </w:p>
    <w:p w14:paraId="6CE43375" w14:textId="55ADA395" w:rsidR="009D0684" w:rsidRDefault="00E94506" w:rsidP="00E94506">
      <w:pPr>
        <w:pStyle w:val="paragraph"/>
        <w:spacing w:before="0" w:beforeAutospacing="0" w:after="0" w:afterAutospacing="0"/>
        <w:jc w:val="both"/>
        <w:textAlignment w:val="baseline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 </w:t>
      </w:r>
    </w:p>
    <w:p w14:paraId="43EBA8E9" w14:textId="77777777" w:rsidR="00E94506" w:rsidRDefault="00E94506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0996EFA4" w14:textId="016968F1" w:rsidR="00124EA8" w:rsidRDefault="008029BA" w:rsidP="00D511B0">
      <w:pPr>
        <w:pStyle w:val="Heading1"/>
        <w:numPr>
          <w:ilvl w:val="0"/>
          <w:numId w:val="9"/>
        </w:num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Social media and online </w:t>
      </w:r>
      <w:r w:rsidR="00061279">
        <w:rPr>
          <w:shd w:val="clear" w:color="auto" w:fill="FFFFFF"/>
          <w:lang w:eastAsia="en-GB"/>
        </w:rPr>
        <w:t>safety</w:t>
      </w:r>
    </w:p>
    <w:p w14:paraId="7E741BD9" w14:textId="22DBCF03" w:rsidR="00124EA8" w:rsidRPr="00124EA8" w:rsidRDefault="00D755BE" w:rsidP="00797B11">
      <w:pPr>
        <w:rPr>
          <w:lang w:eastAsia="en-GB"/>
        </w:rPr>
      </w:pPr>
      <w:r w:rsidRPr="00D755BE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43584" behindDoc="0" locked="0" layoutInCell="1" allowOverlap="1" wp14:anchorId="4BCCD278" wp14:editId="0347C0C9">
            <wp:simplePos x="0" y="0"/>
            <wp:positionH relativeFrom="margin">
              <wp:align>left</wp:align>
            </wp:positionH>
            <wp:positionV relativeFrom="paragraph">
              <wp:posOffset>309075</wp:posOffset>
            </wp:positionV>
            <wp:extent cx="1512000" cy="1512000"/>
            <wp:effectExtent l="0" t="0" r="0" b="0"/>
            <wp:wrapNone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D59A7" w14:textId="47CDC8DC" w:rsidR="00124EA8" w:rsidRDefault="00124EA8" w:rsidP="00797B11">
      <w:pPr>
        <w:rPr>
          <w:rFonts w:eastAsia="Times New Roman"/>
          <w:shd w:val="clear" w:color="auto" w:fill="FFFFFF"/>
          <w:lang w:eastAsia="en-GB"/>
        </w:rPr>
      </w:pPr>
    </w:p>
    <w:p w14:paraId="0F3DAB4E" w14:textId="1F678D28" w:rsidR="0098180B" w:rsidRDefault="008145F3" w:rsidP="00C1316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t>Being online</w:t>
      </w:r>
      <w:r w:rsidR="00EB44A0">
        <w:rPr>
          <w:rFonts w:eastAsia="Times New Roman"/>
          <w:noProof/>
          <w:shd w:val="clear" w:color="auto" w:fill="FFFFFF"/>
          <w:lang w:eastAsia="en-GB"/>
        </w:rPr>
        <w:t xml:space="preserve"> / using social media</w:t>
      </w:r>
      <w:r>
        <w:rPr>
          <w:rFonts w:eastAsia="Times New Roman"/>
          <w:shd w:val="clear" w:color="auto" w:fill="FFFFFF"/>
          <w:lang w:eastAsia="en-GB"/>
        </w:rPr>
        <w:t xml:space="preserve"> is a big part of life for young people. </w:t>
      </w:r>
    </w:p>
    <w:p w14:paraId="1F2667A2" w14:textId="77777777" w:rsidR="008145F3" w:rsidRDefault="008145F3" w:rsidP="00C13166">
      <w:pPr>
        <w:rPr>
          <w:rFonts w:eastAsia="Times New Roman"/>
          <w:shd w:val="clear" w:color="auto" w:fill="FFFFFF"/>
          <w:lang w:eastAsia="en-GB"/>
        </w:rPr>
      </w:pPr>
    </w:p>
    <w:p w14:paraId="6A748C3A" w14:textId="7B216943" w:rsidR="008145F3" w:rsidRDefault="008145F3" w:rsidP="00C13166">
      <w:pPr>
        <w:rPr>
          <w:rFonts w:eastAsia="Times New Roman"/>
          <w:shd w:val="clear" w:color="auto" w:fill="FFFFFF"/>
          <w:lang w:eastAsia="en-GB"/>
        </w:rPr>
      </w:pPr>
    </w:p>
    <w:p w14:paraId="2D6A59F5" w14:textId="4BD0208E" w:rsidR="008145F3" w:rsidRDefault="00432483" w:rsidP="00797B11">
      <w:r w:rsidRPr="00382793">
        <w:rPr>
          <w:noProof/>
          <w:lang w:val="en-NZ" w:eastAsia="en-NZ"/>
        </w:rPr>
        <w:drawing>
          <wp:anchor distT="0" distB="0" distL="114300" distR="114300" simplePos="0" relativeHeight="251844608" behindDoc="0" locked="0" layoutInCell="1" allowOverlap="1" wp14:anchorId="7D7651B9" wp14:editId="72BB806F">
            <wp:simplePos x="0" y="0"/>
            <wp:positionH relativeFrom="margin">
              <wp:posOffset>91440</wp:posOffset>
            </wp:positionH>
            <wp:positionV relativeFrom="paragraph">
              <wp:posOffset>26126</wp:posOffset>
            </wp:positionV>
            <wp:extent cx="1240971" cy="1291527"/>
            <wp:effectExtent l="0" t="0" r="0" b="4445"/>
            <wp:wrapNone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71" cy="129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5F3" w:rsidRPr="00C13166">
        <w:t xml:space="preserve">To make it fair for everyone to be online </w:t>
      </w:r>
      <w:r w:rsidR="00EB44A0" w:rsidRPr="00C13166">
        <w:t xml:space="preserve">young people felt that </w:t>
      </w:r>
      <w:r w:rsidR="008145F3" w:rsidRPr="00C13166">
        <w:t xml:space="preserve">everyone </w:t>
      </w:r>
      <w:r w:rsidR="00EB44A0" w:rsidRPr="00C13166">
        <w:t xml:space="preserve">should </w:t>
      </w:r>
      <w:r w:rsidR="00EB44A0">
        <w:t xml:space="preserve">have </w:t>
      </w:r>
      <w:r w:rsidR="008145F3">
        <w:t>access to:</w:t>
      </w:r>
    </w:p>
    <w:p w14:paraId="505AA1A2" w14:textId="512C8B94" w:rsidR="008145F3" w:rsidRPr="00C13166" w:rsidRDefault="00B67541" w:rsidP="00C13166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918336" behindDoc="0" locked="0" layoutInCell="1" allowOverlap="1" wp14:anchorId="642B4E46" wp14:editId="1E3B22FB">
            <wp:simplePos x="0" y="0"/>
            <wp:positionH relativeFrom="margin">
              <wp:align>left</wp:align>
            </wp:positionH>
            <wp:positionV relativeFrom="paragraph">
              <wp:posOffset>600710</wp:posOffset>
            </wp:positionV>
            <wp:extent cx="1512000" cy="1661430"/>
            <wp:effectExtent l="0" t="0" r="0" b="0"/>
            <wp:wrapThrough wrapText="bothSides">
              <wp:wrapPolygon edited="0">
                <wp:start x="0" y="0"/>
                <wp:lineTo x="0" y="21303"/>
                <wp:lineTo x="21228" y="21303"/>
                <wp:lineTo x="21228" y="0"/>
                <wp:lineTo x="0" y="0"/>
              </wp:wrapPolygon>
            </wp:wrapThrough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hone mobile 1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66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5F3">
        <w:t xml:space="preserve">the </w:t>
      </w:r>
      <w:r w:rsidR="008145F3" w:rsidRPr="00C13166">
        <w:t xml:space="preserve">internet </w:t>
      </w:r>
    </w:p>
    <w:p w14:paraId="76399522" w14:textId="2414E89D" w:rsidR="008145F3" w:rsidRPr="00C13166" w:rsidRDefault="008145F3" w:rsidP="00C13166">
      <w:pPr>
        <w:pStyle w:val="Listtoplevel"/>
      </w:pPr>
      <w:r w:rsidRPr="00C13166">
        <w:t>a computer</w:t>
      </w:r>
    </w:p>
    <w:p w14:paraId="235472DF" w14:textId="5C5D4847" w:rsidR="008145F3" w:rsidRDefault="008145F3" w:rsidP="00C13166">
      <w:pPr>
        <w:pStyle w:val="Listtoplevel"/>
      </w:pPr>
      <w:r w:rsidRPr="00C13166">
        <w:t>a phone</w:t>
      </w:r>
      <w:r>
        <w:t xml:space="preserve">. </w:t>
      </w:r>
    </w:p>
    <w:p w14:paraId="017F33D1" w14:textId="77777777" w:rsidR="008145F3" w:rsidRDefault="008145F3" w:rsidP="00797B11"/>
    <w:p w14:paraId="443CF57D" w14:textId="77777777" w:rsidR="00F54674" w:rsidRDefault="00F54674" w:rsidP="00797B11"/>
    <w:p w14:paraId="7FBB1392" w14:textId="0057F94B" w:rsidR="007C468F" w:rsidRDefault="007C468F" w:rsidP="00797B11">
      <w:pPr>
        <w:ind w:left="0"/>
      </w:pPr>
      <w:r>
        <w:br w:type="page"/>
      </w:r>
    </w:p>
    <w:p w14:paraId="7F2E7E34" w14:textId="2ED55BE7" w:rsidR="007C468F" w:rsidRDefault="00A0592A" w:rsidP="00C13166">
      <w:pPr>
        <w:rPr>
          <w:rFonts w:eastAsia="Times New Roman"/>
          <w:shd w:val="clear" w:color="auto" w:fill="FFFFFF"/>
          <w:lang w:eastAsia="en-GB"/>
        </w:rPr>
      </w:pPr>
      <w:r w:rsidRPr="00A0592A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46656" behindDoc="0" locked="0" layoutInCell="1" allowOverlap="1" wp14:anchorId="54AC931E" wp14:editId="5DB9BCF1">
            <wp:simplePos x="0" y="0"/>
            <wp:positionH relativeFrom="margin">
              <wp:align>left</wp:align>
            </wp:positionH>
            <wp:positionV relativeFrom="paragraph">
              <wp:posOffset>-347995</wp:posOffset>
            </wp:positionV>
            <wp:extent cx="1352550" cy="1522038"/>
            <wp:effectExtent l="0" t="0" r="0" b="2540"/>
            <wp:wrapNone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25" cy="15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68F">
        <w:rPr>
          <w:rFonts w:eastAsia="Times New Roman"/>
          <w:shd w:val="clear" w:color="auto" w:fill="FFFFFF"/>
          <w:lang w:eastAsia="en-GB"/>
        </w:rPr>
        <w:t xml:space="preserve">Young people need to feel safe while being online. </w:t>
      </w:r>
    </w:p>
    <w:p w14:paraId="39FC03CF" w14:textId="77777777" w:rsidR="007C468F" w:rsidRDefault="007C468F" w:rsidP="00C13166">
      <w:pPr>
        <w:rPr>
          <w:rFonts w:eastAsia="Times New Roman"/>
          <w:shd w:val="clear" w:color="auto" w:fill="FFFFFF"/>
          <w:lang w:eastAsia="en-GB"/>
        </w:rPr>
      </w:pPr>
    </w:p>
    <w:p w14:paraId="4E44D9C8" w14:textId="79A5EC6D" w:rsidR="007C468F" w:rsidRDefault="007C468F" w:rsidP="00C13166">
      <w:pPr>
        <w:rPr>
          <w:rFonts w:eastAsia="Times New Roman"/>
          <w:shd w:val="clear" w:color="auto" w:fill="FFFFFF"/>
          <w:lang w:eastAsia="en-GB"/>
        </w:rPr>
      </w:pPr>
    </w:p>
    <w:p w14:paraId="1B3CBC58" w14:textId="6D6C1ADD" w:rsidR="007C468F" w:rsidRDefault="00BC319C" w:rsidP="00C13166">
      <w:r w:rsidRPr="00D755BE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49728" behindDoc="0" locked="0" layoutInCell="1" allowOverlap="1" wp14:anchorId="67C1C181" wp14:editId="39924783">
            <wp:simplePos x="0" y="0"/>
            <wp:positionH relativeFrom="margin">
              <wp:posOffset>0</wp:posOffset>
            </wp:positionH>
            <wp:positionV relativeFrom="paragraph">
              <wp:posOffset>52705</wp:posOffset>
            </wp:positionV>
            <wp:extent cx="1419225" cy="1419225"/>
            <wp:effectExtent l="0" t="0" r="0" b="9525"/>
            <wp:wrapNone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68F">
        <w:t xml:space="preserve">Young people can be </w:t>
      </w:r>
      <w:r w:rsidR="0066684E">
        <w:t xml:space="preserve">better </w:t>
      </w:r>
      <w:r w:rsidR="007C468F">
        <w:t xml:space="preserve">supported to be safe online </w:t>
      </w:r>
      <w:r w:rsidR="0066684E">
        <w:t>if</w:t>
      </w:r>
      <w:r w:rsidR="007C468F">
        <w:t xml:space="preserve"> the people around them kno</w:t>
      </w:r>
      <w:r w:rsidR="0066684E">
        <w:t>w how to be safe online like their</w:t>
      </w:r>
      <w:r w:rsidR="007C468F">
        <w:t>:</w:t>
      </w:r>
    </w:p>
    <w:p w14:paraId="56564CC2" w14:textId="0F245008" w:rsidR="007C468F" w:rsidRPr="00C13166" w:rsidRDefault="0034181A" w:rsidP="00C13166">
      <w:pPr>
        <w:pStyle w:val="Listtoplevel"/>
      </w:pPr>
      <w:r w:rsidRPr="00DE6736">
        <w:rPr>
          <w:noProof/>
          <w:lang w:val="en-NZ" w:eastAsia="en-NZ"/>
        </w:rPr>
        <w:drawing>
          <wp:anchor distT="0" distB="0" distL="114300" distR="114300" simplePos="0" relativeHeight="251847680" behindDoc="0" locked="0" layoutInCell="1" allowOverlap="1" wp14:anchorId="5302267F" wp14:editId="3BCE3DE3">
            <wp:simplePos x="0" y="0"/>
            <wp:positionH relativeFrom="margin">
              <wp:posOffset>0</wp:posOffset>
            </wp:positionH>
            <wp:positionV relativeFrom="paragraph">
              <wp:posOffset>167005</wp:posOffset>
            </wp:positionV>
            <wp:extent cx="1419225" cy="1419225"/>
            <wp:effectExtent l="0" t="0" r="9525" b="9525"/>
            <wp:wrapNone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68F">
        <w:t>caregiv</w:t>
      </w:r>
      <w:r w:rsidR="007C468F" w:rsidRPr="00C13166">
        <w:t>ers</w:t>
      </w:r>
    </w:p>
    <w:p w14:paraId="798EA034" w14:textId="41FC3D45" w:rsidR="007C468F" w:rsidRDefault="007C468F" w:rsidP="00C13166">
      <w:pPr>
        <w:pStyle w:val="Listtoplevel"/>
      </w:pPr>
      <w:r w:rsidRPr="00C13166">
        <w:t>wh</w:t>
      </w:r>
      <w:r w:rsidR="00361A41" w:rsidRPr="00C13166">
        <w:t>ā</w:t>
      </w:r>
      <w:r w:rsidRPr="00C13166">
        <w:t>nau</w:t>
      </w:r>
      <w:r w:rsidR="00EB44A0">
        <w:t xml:space="preserve"> /</w:t>
      </w:r>
      <w:r w:rsidR="00EB44A0" w:rsidRPr="00EB44A0">
        <w:t xml:space="preserve"> </w:t>
      </w:r>
      <w:r w:rsidR="00EB44A0">
        <w:t>family</w:t>
      </w:r>
      <w:r>
        <w:t xml:space="preserve">. </w:t>
      </w:r>
    </w:p>
    <w:p w14:paraId="1808F13A" w14:textId="3C62986A" w:rsidR="007C468F" w:rsidRDefault="007C468F" w:rsidP="00797B11"/>
    <w:p w14:paraId="1A359126" w14:textId="7F1F0D02" w:rsidR="007C468F" w:rsidRDefault="00BF102B" w:rsidP="00797B11">
      <w:r>
        <w:rPr>
          <w:noProof/>
          <w:lang w:val="en-NZ" w:eastAsia="en-NZ"/>
        </w:rPr>
        <w:drawing>
          <wp:anchor distT="0" distB="0" distL="114300" distR="114300" simplePos="0" relativeHeight="251850752" behindDoc="0" locked="0" layoutInCell="1" allowOverlap="1" wp14:anchorId="3E94F9B8" wp14:editId="72290A60">
            <wp:simplePos x="0" y="0"/>
            <wp:positionH relativeFrom="margin">
              <wp:align>left</wp:align>
            </wp:positionH>
            <wp:positionV relativeFrom="paragraph">
              <wp:posOffset>255763</wp:posOffset>
            </wp:positionV>
            <wp:extent cx="1512000" cy="1512000"/>
            <wp:effectExtent l="0" t="0" r="0" b="0"/>
            <wp:wrapNone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9B9BD" w14:textId="43294486" w:rsidR="00B67541" w:rsidRDefault="007C468F" w:rsidP="00C13166">
      <w:r>
        <w:t xml:space="preserve">There also needs to be more </w:t>
      </w:r>
      <w:r w:rsidR="008624BC">
        <w:t xml:space="preserve">checking </w:t>
      </w:r>
      <w:r w:rsidR="000427BA">
        <w:t xml:space="preserve">on </w:t>
      </w:r>
      <w:r>
        <w:t>what kind</w:t>
      </w:r>
      <w:r w:rsidR="008624BC">
        <w:t>s</w:t>
      </w:r>
      <w:r>
        <w:t xml:space="preserve"> of </w:t>
      </w:r>
      <w:r w:rsidR="008624BC">
        <w:t xml:space="preserve">news </w:t>
      </w:r>
      <w:r>
        <w:t>they are getting</w:t>
      </w:r>
      <w:r w:rsidR="00361A41">
        <w:t xml:space="preserve"> so they do not see </w:t>
      </w:r>
      <w:r w:rsidR="008624BC">
        <w:t xml:space="preserve">news </w:t>
      </w:r>
      <w:r w:rsidR="00361A41">
        <w:t>that</w:t>
      </w:r>
      <w:r w:rsidR="00B67541">
        <w:t>:</w:t>
      </w:r>
    </w:p>
    <w:p w14:paraId="6339824D" w14:textId="77777777" w:rsidR="00B67541" w:rsidRDefault="00361A41" w:rsidP="00C13166">
      <w:pPr>
        <w:pStyle w:val="Listtoplevel"/>
      </w:pPr>
      <w:r>
        <w:t>upsets them</w:t>
      </w:r>
      <w:r w:rsidR="008624BC">
        <w:t xml:space="preserve"> </w:t>
      </w:r>
    </w:p>
    <w:p w14:paraId="0621942F" w14:textId="64AD30E4" w:rsidR="007C468F" w:rsidRDefault="008624BC" w:rsidP="00C13166">
      <w:pPr>
        <w:pStyle w:val="Listtoplevel"/>
      </w:pPr>
      <w:r>
        <w:t>is not true</w:t>
      </w:r>
      <w:r w:rsidR="00361A41">
        <w:t xml:space="preserve">. </w:t>
      </w:r>
    </w:p>
    <w:p w14:paraId="4BE199F7" w14:textId="50CE619E" w:rsidR="00BD34B6" w:rsidRPr="005E05AC" w:rsidRDefault="00BD34B6" w:rsidP="005E05AC">
      <w:pPr>
        <w:ind w:left="0"/>
      </w:pPr>
    </w:p>
    <w:p w14:paraId="28DC6F46" w14:textId="08FED578" w:rsidR="00124EA8" w:rsidRPr="009C4167" w:rsidRDefault="007C468F" w:rsidP="00D511B0">
      <w:pPr>
        <w:pStyle w:val="Heading1"/>
        <w:numPr>
          <w:ilvl w:val="0"/>
          <w:numId w:val="9"/>
        </w:numPr>
      </w:pPr>
      <w:r w:rsidRPr="009C4167">
        <w:lastRenderedPageBreak/>
        <w:t>Wh</w:t>
      </w:r>
      <w:r w:rsidR="00FC5997" w:rsidRPr="009C4167">
        <w:t>ā</w:t>
      </w:r>
      <w:r w:rsidRPr="009C4167">
        <w:t>nau wellbeing and intergenerational connections</w:t>
      </w:r>
      <w:r w:rsidR="00124EA8" w:rsidRPr="009C4167">
        <w:t xml:space="preserve"> </w:t>
      </w:r>
    </w:p>
    <w:p w14:paraId="7E007124" w14:textId="77777777" w:rsidR="00232267" w:rsidRPr="00124EA8" w:rsidRDefault="00232267" w:rsidP="00797B11">
      <w:pPr>
        <w:rPr>
          <w:lang w:eastAsia="en-GB"/>
        </w:rPr>
      </w:pPr>
    </w:p>
    <w:p w14:paraId="4DA96BF4" w14:textId="2B3F3177" w:rsidR="008624BC" w:rsidRDefault="009166F1" w:rsidP="001175B3">
      <w:pPr>
        <w:tabs>
          <w:tab w:val="left" w:pos="5103"/>
        </w:tabs>
        <w:ind w:left="3772"/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1B821B73" wp14:editId="49A87ECB">
                <wp:simplePos x="0" y="0"/>
                <wp:positionH relativeFrom="column">
                  <wp:posOffset>2200275</wp:posOffset>
                </wp:positionH>
                <wp:positionV relativeFrom="paragraph">
                  <wp:posOffset>111125</wp:posOffset>
                </wp:positionV>
                <wp:extent cx="3657600" cy="4381500"/>
                <wp:effectExtent l="0" t="0" r="0" b="0"/>
                <wp:wrapNone/>
                <wp:docPr id="1812" name="Rectangle 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381500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78D90" id="Rectangle 1812" o:spid="_x0000_s1026" style="position:absolute;margin-left:173.25pt;margin-top:8.75pt;width:4in;height:34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" fillcolor="#d1f2ff" stroked="f" strokeweight="1pt"/>
            </w:pict>
          </mc:Fallback>
        </mc:AlternateContent>
      </w:r>
    </w:p>
    <w:p w14:paraId="779F4AFA" w14:textId="211A74A2" w:rsidR="008624BC" w:rsidRPr="001830D9" w:rsidRDefault="001069D1" w:rsidP="005E05AC">
      <w:pPr>
        <w:rPr>
          <w:rFonts w:eastAsiaTheme="minorHAnsi"/>
          <w:lang w:val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55872" behindDoc="0" locked="0" layoutInCell="1" allowOverlap="1" wp14:anchorId="172CB821" wp14:editId="4D4F976D">
            <wp:simplePos x="0" y="0"/>
            <wp:positionH relativeFrom="margin">
              <wp:posOffset>0</wp:posOffset>
            </wp:positionH>
            <wp:positionV relativeFrom="paragraph">
              <wp:posOffset>321945</wp:posOffset>
            </wp:positionV>
            <wp:extent cx="1672046" cy="1672046"/>
            <wp:effectExtent l="0" t="0" r="4445" b="4445"/>
            <wp:wrapNone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46" cy="167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4BC" w:rsidRPr="001830D9">
        <w:rPr>
          <w:rFonts w:eastAsiaTheme="minorHAnsi"/>
          <w:b/>
          <w:bCs/>
          <w:lang w:val="en-GB"/>
        </w:rPr>
        <w:t>Intergenerational</w:t>
      </w:r>
      <w:r w:rsidR="008624BC" w:rsidRPr="001830D9">
        <w:rPr>
          <w:rFonts w:eastAsiaTheme="minorHAnsi"/>
          <w:lang w:val="en-GB"/>
        </w:rPr>
        <w:t xml:space="preserve"> </w:t>
      </w:r>
      <w:r w:rsidR="008624BC" w:rsidRPr="001830D9">
        <w:rPr>
          <w:rFonts w:eastAsiaTheme="minorHAnsi"/>
          <w:b/>
          <w:bCs/>
          <w:lang w:val="en-GB"/>
        </w:rPr>
        <w:t>connections</w:t>
      </w:r>
      <w:r w:rsidR="008624BC" w:rsidRPr="001830D9">
        <w:rPr>
          <w:rFonts w:eastAsiaTheme="minorHAnsi"/>
          <w:lang w:val="en-GB"/>
        </w:rPr>
        <w:t xml:space="preserve"> means connection</w:t>
      </w:r>
      <w:r w:rsidR="00B95A68">
        <w:rPr>
          <w:rFonts w:eastAsiaTheme="minorHAnsi"/>
          <w:lang w:val="en-GB"/>
        </w:rPr>
        <w:t>s</w:t>
      </w:r>
      <w:r w:rsidR="008624BC" w:rsidRPr="001830D9">
        <w:rPr>
          <w:rFonts w:eastAsiaTheme="minorHAnsi"/>
          <w:lang w:val="en-GB"/>
        </w:rPr>
        <w:t xml:space="preserve"> between family members of different generations like:</w:t>
      </w:r>
    </w:p>
    <w:p w14:paraId="1D098DDB" w14:textId="72E401B1" w:rsidR="009166F1" w:rsidRPr="001175B3" w:rsidRDefault="00833517" w:rsidP="00BC319C">
      <w:pPr>
        <w:pStyle w:val="Listtoplevel"/>
        <w:rPr>
          <w:szCs w:val="32"/>
        </w:rPr>
      </w:pPr>
      <w:r>
        <w:rPr>
          <w:szCs w:val="32"/>
        </w:rPr>
        <w:t>t</w:t>
      </w:r>
      <w:r>
        <w:rPr>
          <w:rFonts w:cs="Arial"/>
          <w:szCs w:val="32"/>
        </w:rPr>
        <w:t>ī</w:t>
      </w:r>
      <w:r>
        <w:rPr>
          <w:szCs w:val="32"/>
        </w:rPr>
        <w:t>puna</w:t>
      </w:r>
      <w:r w:rsidR="001175B3" w:rsidRPr="001175B3">
        <w:rPr>
          <w:szCs w:val="32"/>
        </w:rPr>
        <w:t xml:space="preserve"> </w:t>
      </w:r>
      <w:r w:rsidR="001069D1" w:rsidRPr="001175B3">
        <w:rPr>
          <w:szCs w:val="32"/>
        </w:rPr>
        <w:t xml:space="preserve">/ </w:t>
      </w:r>
      <w:r w:rsidR="008624BC" w:rsidRPr="001175B3">
        <w:rPr>
          <w:szCs w:val="32"/>
        </w:rPr>
        <w:t xml:space="preserve">grandparents </w:t>
      </w:r>
    </w:p>
    <w:p w14:paraId="3D71E2D0" w14:textId="30758688" w:rsidR="001069D1" w:rsidRPr="005E05AC" w:rsidRDefault="001069D1" w:rsidP="00BC319C">
      <w:pPr>
        <w:pStyle w:val="Listtoplevel"/>
      </w:pPr>
      <w:r w:rsidRPr="001830D9">
        <w:rPr>
          <w:noProof/>
          <w:lang w:val="en-NZ" w:eastAsia="en-NZ"/>
        </w:rPr>
        <w:drawing>
          <wp:anchor distT="0" distB="0" distL="114300" distR="114300" simplePos="0" relativeHeight="251920384" behindDoc="0" locked="0" layoutInCell="1" allowOverlap="1" wp14:anchorId="5D6916EA" wp14:editId="14166E03">
            <wp:simplePos x="0" y="0"/>
            <wp:positionH relativeFrom="margin">
              <wp:posOffset>-43815</wp:posOffset>
            </wp:positionH>
            <wp:positionV relativeFrom="paragraph">
              <wp:posOffset>439420</wp:posOffset>
            </wp:positionV>
            <wp:extent cx="1876475" cy="1114425"/>
            <wp:effectExtent l="0" t="0" r="9525" b="0"/>
            <wp:wrapNone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517">
        <w:t>m</w:t>
      </w:r>
      <w:r w:rsidR="00833517">
        <w:rPr>
          <w:rFonts w:cs="Arial"/>
        </w:rPr>
        <w:t>ā</w:t>
      </w:r>
      <w:r w:rsidR="00833517">
        <w:t xml:space="preserve">tua / </w:t>
      </w:r>
      <w:r w:rsidRPr="005E05AC">
        <w:t>parents</w:t>
      </w:r>
    </w:p>
    <w:p w14:paraId="5D94381F" w14:textId="1EF62DDD" w:rsidR="00833517" w:rsidRDefault="00833517" w:rsidP="00BC319C">
      <w:pPr>
        <w:pStyle w:val="Listtoplevel"/>
      </w:pPr>
      <w:r>
        <w:t>p</w:t>
      </w:r>
      <w:r>
        <w:rPr>
          <w:rFonts w:cs="Arial"/>
        </w:rPr>
        <w:t>ā</w:t>
      </w:r>
      <w:r>
        <w:t>para /</w:t>
      </w:r>
      <w:r w:rsidR="008624BC" w:rsidRPr="005E05AC">
        <w:t xml:space="preserve"> uncles</w:t>
      </w:r>
      <w:r w:rsidRPr="00833517">
        <w:t xml:space="preserve"> </w:t>
      </w:r>
    </w:p>
    <w:p w14:paraId="0F9E8322" w14:textId="654A33D3" w:rsidR="008624BC" w:rsidRDefault="00833517" w:rsidP="00BC319C">
      <w:pPr>
        <w:pStyle w:val="Listtoplevel"/>
      </w:pPr>
      <w:r>
        <w:t xml:space="preserve">whaea / </w:t>
      </w:r>
      <w:r w:rsidRPr="005E05AC">
        <w:t>aunties</w:t>
      </w:r>
      <w:r w:rsidR="00AF202F">
        <w:t>.</w:t>
      </w:r>
    </w:p>
    <w:p w14:paraId="340EC6CD" w14:textId="0D4D61C0" w:rsidR="008624BC" w:rsidRDefault="008624BC" w:rsidP="00687ACB">
      <w:pPr>
        <w:pStyle w:val="Listtoplevel"/>
        <w:numPr>
          <w:ilvl w:val="0"/>
          <w:numId w:val="0"/>
        </w:numPr>
        <w:ind w:left="3686"/>
        <w:rPr>
          <w:shd w:val="clear" w:color="auto" w:fill="FFFFFF"/>
          <w:lang w:eastAsia="en-GB"/>
        </w:rPr>
      </w:pPr>
    </w:p>
    <w:p w14:paraId="167C9334" w14:textId="6CABA97C" w:rsidR="007C468F" w:rsidRDefault="00BC319C" w:rsidP="005E05A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24480" behindDoc="0" locked="0" layoutInCell="1" allowOverlap="1" wp14:anchorId="4698E701" wp14:editId="348C8F66">
            <wp:simplePos x="0" y="0"/>
            <wp:positionH relativeFrom="margin">
              <wp:posOffset>-95250</wp:posOffset>
            </wp:positionH>
            <wp:positionV relativeFrom="paragraph">
              <wp:posOffset>49530</wp:posOffset>
            </wp:positionV>
            <wp:extent cx="1924050" cy="1757045"/>
            <wp:effectExtent l="0" t="0" r="0" b="0"/>
            <wp:wrapThrough wrapText="bothSides">
              <wp:wrapPolygon edited="0">
                <wp:start x="0" y="0"/>
                <wp:lineTo x="0" y="21311"/>
                <wp:lineTo x="21386" y="21311"/>
                <wp:lineTo x="21386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cific family - small siz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68F">
        <w:rPr>
          <w:shd w:val="clear" w:color="auto" w:fill="FFFFFF"/>
          <w:lang w:eastAsia="en-GB"/>
        </w:rPr>
        <w:t>A big part of wellbeing is feeling connected to your</w:t>
      </w:r>
      <w:r w:rsidR="00F065D9">
        <w:rPr>
          <w:shd w:val="clear" w:color="auto" w:fill="FFFFFF"/>
          <w:lang w:eastAsia="en-GB"/>
        </w:rPr>
        <w:t>:</w:t>
      </w:r>
    </w:p>
    <w:p w14:paraId="37C7D11F" w14:textId="19C92DBF" w:rsidR="00BD34B6" w:rsidRDefault="00E3514F" w:rsidP="00BC319C">
      <w:pPr>
        <w:pStyle w:val="Listtoplevel"/>
        <w:rPr>
          <w:shd w:val="clear" w:color="auto" w:fill="FFFFFF"/>
          <w:lang w:eastAsia="en-GB"/>
        </w:rPr>
      </w:pPr>
      <w:r>
        <w:t>whānau</w:t>
      </w:r>
      <w:r>
        <w:rPr>
          <w:shd w:val="clear" w:color="auto" w:fill="FFFFFF"/>
          <w:lang w:eastAsia="en-GB"/>
        </w:rPr>
        <w:t xml:space="preserve"> </w:t>
      </w:r>
      <w:r w:rsidR="007C468F">
        <w:rPr>
          <w:shd w:val="clear" w:color="auto" w:fill="FFFFFF"/>
          <w:lang w:eastAsia="en-GB"/>
        </w:rPr>
        <w:t xml:space="preserve">/ family </w:t>
      </w:r>
    </w:p>
    <w:p w14:paraId="02CFB734" w14:textId="6BC33374" w:rsidR="007C468F" w:rsidRPr="00232267" w:rsidRDefault="00232267" w:rsidP="00BC319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</w:t>
      </w:r>
      <w:r w:rsidRPr="00232267">
        <w:rPr>
          <w:shd w:val="clear" w:color="auto" w:fill="FFFFFF"/>
          <w:lang w:eastAsia="en-GB"/>
        </w:rPr>
        <w:t>ulture</w:t>
      </w:r>
      <w:r>
        <w:rPr>
          <w:shd w:val="clear" w:color="auto" w:fill="FFFFFF"/>
          <w:lang w:eastAsia="en-GB"/>
        </w:rPr>
        <w:t>.</w:t>
      </w:r>
    </w:p>
    <w:p w14:paraId="6548D3DD" w14:textId="77777777" w:rsidR="00232267" w:rsidRDefault="00232267" w:rsidP="00797B11">
      <w:pPr>
        <w:ind w:left="3772"/>
        <w:rPr>
          <w:rFonts w:eastAsia="Times New Roman"/>
          <w:shd w:val="clear" w:color="auto" w:fill="FFFFFF"/>
          <w:lang w:eastAsia="en-GB"/>
        </w:rPr>
      </w:pPr>
    </w:p>
    <w:p w14:paraId="3011694C" w14:textId="71B6FABA" w:rsidR="00232267" w:rsidRDefault="008D29F7" w:rsidP="007B3CC3">
      <w:pPr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noProof/>
          <w:szCs w:val="32"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29600" behindDoc="0" locked="0" layoutInCell="1" allowOverlap="1" wp14:anchorId="09DCB84F" wp14:editId="0F660796">
            <wp:simplePos x="0" y="0"/>
            <wp:positionH relativeFrom="margin">
              <wp:posOffset>-731520</wp:posOffset>
            </wp:positionH>
            <wp:positionV relativeFrom="paragraph">
              <wp:posOffset>691878</wp:posOffset>
            </wp:positionV>
            <wp:extent cx="3057525" cy="2161540"/>
            <wp:effectExtent l="0" t="0" r="0" b="0"/>
            <wp:wrapThrough wrapText="bothSides">
              <wp:wrapPolygon edited="0">
                <wp:start x="14131" y="761"/>
                <wp:lineTo x="6998" y="1333"/>
                <wp:lineTo x="6325" y="1523"/>
                <wp:lineTo x="6460" y="10280"/>
                <wp:lineTo x="6998" y="13325"/>
                <wp:lineTo x="6594" y="17133"/>
                <wp:lineTo x="6864" y="19798"/>
                <wp:lineTo x="14938" y="19798"/>
                <wp:lineTo x="15207" y="19417"/>
                <wp:lineTo x="14938" y="1713"/>
                <wp:lineTo x="14669" y="761"/>
                <wp:lineTo x="14131" y="761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REATY_Maori-01 (1)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Some ways of supporting young people and wh</w:t>
      </w:r>
      <w:r>
        <w:rPr>
          <w:rFonts w:eastAsia="Times New Roman" w:cs="Arial"/>
          <w:shd w:val="clear" w:color="auto" w:fill="FFFFFF"/>
          <w:lang w:eastAsia="en-GB"/>
        </w:rPr>
        <w:t>ā</w:t>
      </w:r>
      <w:r>
        <w:rPr>
          <w:rFonts w:eastAsia="Times New Roman"/>
          <w:shd w:val="clear" w:color="auto" w:fill="FFFFFF"/>
          <w:lang w:eastAsia="en-GB"/>
        </w:rPr>
        <w:t xml:space="preserve">nau to have good connections </w:t>
      </w:r>
      <w:r w:rsidR="00E15DB6">
        <w:rPr>
          <w:rFonts w:eastAsia="Times New Roman"/>
          <w:shd w:val="clear" w:color="auto" w:fill="FFFFFF"/>
          <w:lang w:eastAsia="en-GB"/>
        </w:rPr>
        <w:t xml:space="preserve">are </w:t>
      </w:r>
      <w:r>
        <w:rPr>
          <w:rFonts w:eastAsia="Times New Roman"/>
          <w:shd w:val="clear" w:color="auto" w:fill="FFFFFF"/>
          <w:lang w:eastAsia="en-GB"/>
        </w:rPr>
        <w:t>by:</w:t>
      </w:r>
    </w:p>
    <w:p w14:paraId="7ADE2C16" w14:textId="53DBF415" w:rsidR="008D29F7" w:rsidRPr="007B3CC3" w:rsidRDefault="008D29F7" w:rsidP="00B330CE">
      <w:pPr>
        <w:pStyle w:val="ListParagraph"/>
        <w:rPr>
          <w:rStyle w:val="ListtoplevelChar"/>
        </w:rPr>
      </w:pPr>
      <w:r w:rsidRPr="008D29F7">
        <w:rPr>
          <w:rFonts w:cs="Arial"/>
          <w:noProof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1928576" behindDoc="0" locked="0" layoutInCell="1" allowOverlap="1" wp14:anchorId="7807A345" wp14:editId="583DBC90">
            <wp:simplePos x="0" y="0"/>
            <wp:positionH relativeFrom="margin">
              <wp:align>left</wp:align>
            </wp:positionH>
            <wp:positionV relativeFrom="paragraph">
              <wp:posOffset>2036325</wp:posOffset>
            </wp:positionV>
            <wp:extent cx="1512000" cy="958752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95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iwi / </w:t>
      </w:r>
      <w:r w:rsidRPr="007B3CC3">
        <w:rPr>
          <w:rStyle w:val="ListtoplevelChar"/>
        </w:rPr>
        <w:t xml:space="preserve">hapū / whānau making decisions about their lives as talked about in </w:t>
      </w:r>
      <w:r w:rsidRPr="007B3CC3">
        <w:rPr>
          <w:rStyle w:val="ListtoplevelChar"/>
          <w:b/>
          <w:bCs/>
        </w:rPr>
        <w:t>Te Tiriti o Waitangi / The Treaty of Waitangi</w:t>
      </w:r>
    </w:p>
    <w:p w14:paraId="76293628" w14:textId="55C64C26" w:rsidR="008D29F7" w:rsidRPr="00B330CE" w:rsidRDefault="008D29F7" w:rsidP="008D29F7">
      <w:pPr>
        <w:pStyle w:val="ListParagraph"/>
        <w:rPr>
          <w:rFonts w:cs="Arial"/>
          <w:szCs w:val="32"/>
          <w:shd w:val="clear" w:color="auto" w:fill="FFFFFF"/>
          <w:lang w:eastAsia="en-GB"/>
        </w:rPr>
      </w:pPr>
      <w:r w:rsidRPr="008D29F7">
        <w:rPr>
          <w:rFonts w:eastAsia="Basic Sans Light" w:cs="Arial"/>
          <w:color w:val="000000" w:themeColor="text1"/>
          <w:szCs w:val="32"/>
          <w:lang w:val="en-NZ"/>
        </w:rPr>
        <w:t xml:space="preserve">having </w:t>
      </w:r>
      <w:r w:rsidRPr="007B3CC3">
        <w:rPr>
          <w:rStyle w:val="ListtoplevelChar"/>
        </w:rPr>
        <w:t>ways that rangatahi Māori can connect with their</w:t>
      </w:r>
      <w:r w:rsidR="007B3CC3">
        <w:rPr>
          <w:rStyle w:val="ListtoplevelChar"/>
        </w:rPr>
        <w:t>:</w:t>
      </w:r>
      <w:r w:rsidRPr="00B330CE">
        <w:rPr>
          <w:rFonts w:eastAsia="Basic Sans Light" w:cs="Arial"/>
          <w:color w:val="000000" w:themeColor="text1"/>
          <w:szCs w:val="32"/>
          <w:lang w:val="en-NZ"/>
        </w:rPr>
        <w:t xml:space="preserve"> </w:t>
      </w:r>
    </w:p>
    <w:p w14:paraId="026F48D9" w14:textId="151F701F" w:rsidR="008D29F7" w:rsidRPr="008D29F7" w:rsidRDefault="008D29F7" w:rsidP="007B3CC3">
      <w:pPr>
        <w:pStyle w:val="Listsecondlevel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26528" behindDoc="0" locked="0" layoutInCell="1" allowOverlap="1" wp14:anchorId="20EA6C37" wp14:editId="5377CD8F">
            <wp:simplePos x="0" y="0"/>
            <wp:positionH relativeFrom="margin">
              <wp:align>left</wp:align>
            </wp:positionH>
            <wp:positionV relativeFrom="paragraph">
              <wp:posOffset>66480</wp:posOffset>
            </wp:positionV>
            <wp:extent cx="1512000" cy="15120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9F7">
        <w:rPr>
          <w:shd w:val="clear" w:color="auto" w:fill="FFFFFF"/>
          <w:lang w:eastAsia="en-GB"/>
        </w:rPr>
        <w:t xml:space="preserve">whenua / land </w:t>
      </w:r>
    </w:p>
    <w:p w14:paraId="024A50BA" w14:textId="1EA0A12A" w:rsidR="008D29F7" w:rsidRPr="008D29F7" w:rsidRDefault="008D29F7" w:rsidP="007B3CC3">
      <w:pPr>
        <w:pStyle w:val="Listsecondlevel"/>
        <w:rPr>
          <w:shd w:val="clear" w:color="auto" w:fill="FFFFFF"/>
          <w:lang w:eastAsia="en-GB"/>
        </w:rPr>
      </w:pPr>
      <w:r w:rsidRPr="008D29F7">
        <w:rPr>
          <w:shd w:val="clear" w:color="auto" w:fill="FFFFFF"/>
          <w:lang w:eastAsia="en-GB"/>
        </w:rPr>
        <w:t>whakapapa / family history.</w:t>
      </w:r>
    </w:p>
    <w:p w14:paraId="18B29534" w14:textId="67197314" w:rsidR="008D29F7" w:rsidRDefault="008D29F7" w:rsidP="008D29F7"/>
    <w:p w14:paraId="1612A6F0" w14:textId="4F0E960F" w:rsidR="008D29F7" w:rsidRDefault="008D29F7" w:rsidP="008D29F7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6C8CF81F" wp14:editId="3615BA58">
                <wp:simplePos x="0" y="0"/>
                <wp:positionH relativeFrom="margin">
                  <wp:posOffset>2236879</wp:posOffset>
                </wp:positionH>
                <wp:positionV relativeFrom="paragraph">
                  <wp:posOffset>166785</wp:posOffset>
                </wp:positionV>
                <wp:extent cx="3657600" cy="2932125"/>
                <wp:effectExtent l="0" t="0" r="0" b="19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932125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4AB94" id="Rectangle 38" o:spid="_x0000_s1026" style="position:absolute;margin-left:176.15pt;margin-top:13.15pt;width:4in;height:230.9pt;z-index:-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" fillcolor="#d1f2ff" stroked="f" strokeweight="1pt">
                <w10:wrap anchorx="margin"/>
              </v:rect>
            </w:pict>
          </mc:Fallback>
        </mc:AlternateContent>
      </w:r>
    </w:p>
    <w:p w14:paraId="2BDC34B6" w14:textId="7D9FA320" w:rsidR="008D29F7" w:rsidRDefault="008D29F7" w:rsidP="007B3CC3"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932672" behindDoc="0" locked="0" layoutInCell="1" allowOverlap="1" wp14:anchorId="402D948D" wp14:editId="7A9AA22C">
            <wp:simplePos x="0" y="0"/>
            <wp:positionH relativeFrom="margin">
              <wp:posOffset>-114172</wp:posOffset>
            </wp:positionH>
            <wp:positionV relativeFrom="paragraph">
              <wp:posOffset>457835</wp:posOffset>
            </wp:positionV>
            <wp:extent cx="1626235" cy="1880870"/>
            <wp:effectExtent l="0" t="0" r="0" b="5080"/>
            <wp:wrapThrough wrapText="bothSides">
              <wp:wrapPolygon edited="0">
                <wp:start x="0" y="0"/>
                <wp:lineTo x="0" y="21440"/>
                <wp:lineTo x="21254" y="21440"/>
                <wp:lineTo x="21254" y="0"/>
                <wp:lineTo x="0" y="0"/>
              </wp:wrapPolygon>
            </wp:wrapThrough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Marae_meeting_Maori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107">
        <w:rPr>
          <w:b/>
          <w:bCs/>
        </w:rPr>
        <w:t>Te Tiriti o Waitangi / The Treaty of</w:t>
      </w:r>
      <w:r>
        <w:rPr>
          <w:b/>
          <w:bCs/>
        </w:rPr>
        <w:t xml:space="preserve"> </w:t>
      </w:r>
      <w:r w:rsidRPr="00890107">
        <w:rPr>
          <w:b/>
          <w:bCs/>
        </w:rPr>
        <w:t>Waitangi</w:t>
      </w:r>
      <w:r w:rsidRPr="003028ED">
        <w:t xml:space="preserve"> </w:t>
      </w:r>
      <w:r>
        <w:t xml:space="preserve">is about Māori </w:t>
      </w:r>
      <w:r w:rsidRPr="003028ED">
        <w:t>and the New Zealand Government:</w:t>
      </w:r>
    </w:p>
    <w:p w14:paraId="39DEEC94" w14:textId="77777777" w:rsidR="008D29F7" w:rsidRDefault="008D29F7" w:rsidP="007B3CC3">
      <w:pPr>
        <w:pStyle w:val="Listtoplevel"/>
      </w:pPr>
      <w:r w:rsidRPr="003028ED">
        <w:t>making decisions together</w:t>
      </w:r>
    </w:p>
    <w:p w14:paraId="3826C807" w14:textId="77777777" w:rsidR="008D29F7" w:rsidRDefault="008D29F7" w:rsidP="007B3CC3">
      <w:pPr>
        <w:pStyle w:val="Listtoplevel"/>
      </w:pPr>
      <w:r w:rsidRPr="003028ED">
        <w:t>protecting things that are</w:t>
      </w:r>
      <w:r w:rsidRPr="003028ED">
        <w:br/>
        <w:t>important to Māori</w:t>
      </w:r>
      <w:r>
        <w:t>.</w:t>
      </w:r>
    </w:p>
    <w:p w14:paraId="12F6A7A7" w14:textId="13BD9C59" w:rsidR="008D29F7" w:rsidRPr="00B330CE" w:rsidRDefault="001A668C" w:rsidP="00B330CE">
      <w:pPr>
        <w:rPr>
          <w:rFonts w:eastAsia="Times New Roman"/>
          <w:shd w:val="clear" w:color="auto" w:fill="FFFFFF"/>
          <w:lang w:eastAsia="en-GB"/>
        </w:rPr>
      </w:pPr>
      <w:r w:rsidRPr="007B3CC3">
        <w:rPr>
          <w:noProof/>
          <w:lang w:val="en-NZ" w:eastAsia="en-NZ"/>
        </w:rPr>
        <w:lastRenderedPageBreak/>
        <w:drawing>
          <wp:anchor distT="0" distB="0" distL="114300" distR="114300" simplePos="0" relativeHeight="251862016" behindDoc="0" locked="0" layoutInCell="1" allowOverlap="1" wp14:anchorId="3F6A78E5" wp14:editId="194C7AE2">
            <wp:simplePos x="0" y="0"/>
            <wp:positionH relativeFrom="column">
              <wp:posOffset>165735</wp:posOffset>
            </wp:positionH>
            <wp:positionV relativeFrom="paragraph">
              <wp:posOffset>946785</wp:posOffset>
            </wp:positionV>
            <wp:extent cx="1512000" cy="1512000"/>
            <wp:effectExtent l="0" t="0" r="0" b="0"/>
            <wp:wrapNone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9F7" w:rsidRPr="007B3CC3">
        <w:t xml:space="preserve">Some more ways of supporting young people and whānau to have good connections </w:t>
      </w:r>
      <w:r w:rsidR="00E15DB6">
        <w:t xml:space="preserve">are </w:t>
      </w:r>
      <w:r w:rsidR="008D29F7" w:rsidRPr="007B3CC3">
        <w:t>by</w:t>
      </w:r>
      <w:r w:rsidR="008D29F7" w:rsidRPr="00B330CE">
        <w:rPr>
          <w:rFonts w:eastAsia="Times New Roman"/>
          <w:shd w:val="clear" w:color="auto" w:fill="FFFFFF"/>
          <w:lang w:eastAsia="en-GB"/>
        </w:rPr>
        <w:t>:</w:t>
      </w:r>
    </w:p>
    <w:p w14:paraId="42D47B5A" w14:textId="57FE5D27" w:rsidR="008D29F7" w:rsidRPr="007B3CC3" w:rsidRDefault="008D29F7" w:rsidP="007B3CC3">
      <w:pPr>
        <w:pStyle w:val="Listtoplevel"/>
      </w:pPr>
      <w:r>
        <w:t xml:space="preserve">parents / </w:t>
      </w:r>
      <w:r w:rsidRPr="007B3CC3">
        <w:t>older whānau members having a good understanding of how to use online / social media</w:t>
      </w:r>
    </w:p>
    <w:p w14:paraId="77720F59" w14:textId="78FB345D" w:rsidR="001A668C" w:rsidRDefault="001A668C" w:rsidP="001A668C">
      <w:pPr>
        <w:pStyle w:val="ListParagraph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4720" behindDoc="0" locked="0" layoutInCell="1" allowOverlap="1" wp14:anchorId="1C78B274" wp14:editId="2612DE2F">
            <wp:simplePos x="0" y="0"/>
            <wp:positionH relativeFrom="column">
              <wp:posOffset>284183</wp:posOffset>
            </wp:positionH>
            <wp:positionV relativeFrom="paragraph">
              <wp:posOffset>713362</wp:posOffset>
            </wp:positionV>
            <wp:extent cx="1512000" cy="1564078"/>
            <wp:effectExtent l="0" t="0" r="0" b="0"/>
            <wp:wrapNone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6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CC3">
        <w:rPr>
          <w:rStyle w:val="ListtoplevelChar"/>
        </w:rPr>
        <w:t xml:space="preserve">having better support services for parents / caregivers who </w:t>
      </w:r>
      <w:r w:rsidR="001175B3">
        <w:rPr>
          <w:rStyle w:val="ListtoplevelChar"/>
        </w:rPr>
        <w:t xml:space="preserve">are looking after </w:t>
      </w:r>
      <w:r w:rsidRPr="007B3CC3">
        <w:rPr>
          <w:rStyle w:val="ListtoplevelChar"/>
        </w:rPr>
        <w:t>young people with</w:t>
      </w:r>
      <w:r>
        <w:rPr>
          <w:shd w:val="clear" w:color="auto" w:fill="FFFFFF"/>
          <w:lang w:eastAsia="en-GB"/>
        </w:rPr>
        <w:t>:</w:t>
      </w:r>
    </w:p>
    <w:p w14:paraId="6DC3CC3B" w14:textId="22BC868F" w:rsidR="001A668C" w:rsidRPr="00BC319C" w:rsidRDefault="001A668C" w:rsidP="00432483">
      <w:pPr>
        <w:pStyle w:val="Listsecondlevel"/>
        <w:ind w:left="4820" w:hanging="567"/>
        <w:rPr>
          <w:b/>
          <w:shd w:val="clear" w:color="auto" w:fill="FFFFFF"/>
          <w:lang w:eastAsia="en-GB"/>
        </w:rPr>
      </w:pPr>
      <w:r w:rsidRPr="00BC319C">
        <w:rPr>
          <w:b/>
          <w:shd w:val="clear" w:color="auto" w:fill="FFFFFF"/>
          <w:lang w:eastAsia="en-GB"/>
        </w:rPr>
        <w:t>mental health issues</w:t>
      </w:r>
    </w:p>
    <w:p w14:paraId="0B7ED9DD" w14:textId="3B473817" w:rsidR="001A668C" w:rsidRDefault="001A668C" w:rsidP="00432483">
      <w:pPr>
        <w:pStyle w:val="Listsecondlevel"/>
        <w:ind w:left="4820" w:hanging="567"/>
        <w:rPr>
          <w:shd w:val="clear" w:color="auto" w:fill="FFFFFF"/>
          <w:lang w:eastAsia="en-GB"/>
        </w:rPr>
      </w:pPr>
      <w:r w:rsidRPr="00BC319C">
        <w:rPr>
          <w:b/>
          <w:shd w:val="clear" w:color="auto" w:fill="FFFFFF"/>
          <w:lang w:eastAsia="en-GB"/>
        </w:rPr>
        <w:t>addi</w:t>
      </w:r>
      <w:r w:rsidR="00E15DB6">
        <w:rPr>
          <w:b/>
          <w:shd w:val="clear" w:color="auto" w:fill="FFFFFF"/>
          <w:lang w:eastAsia="en-GB"/>
        </w:rPr>
        <w:t>c</w:t>
      </w:r>
      <w:r w:rsidRPr="00BC319C">
        <w:rPr>
          <w:b/>
          <w:shd w:val="clear" w:color="auto" w:fill="FFFFFF"/>
          <w:lang w:eastAsia="en-GB"/>
        </w:rPr>
        <w:t>tions</w:t>
      </w:r>
      <w:r>
        <w:rPr>
          <w:shd w:val="clear" w:color="auto" w:fill="FFFFFF"/>
          <w:lang w:eastAsia="en-GB"/>
        </w:rPr>
        <w:t xml:space="preserve">. </w:t>
      </w:r>
    </w:p>
    <w:p w14:paraId="63C4573D" w14:textId="209D4F33" w:rsidR="001A668C" w:rsidRDefault="001A668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417786E" w14:textId="69EDCF5C" w:rsidR="001A668C" w:rsidRPr="0017428A" w:rsidRDefault="00BC319C" w:rsidP="001A668C">
      <w:pPr>
        <w:rPr>
          <w:rFonts w:cs="Arial"/>
          <w:szCs w:val="32"/>
        </w:rPr>
      </w:pPr>
      <w:r w:rsidRPr="00324CB1">
        <w:rPr>
          <w:b/>
          <w:bCs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431F0515" wp14:editId="3CE27FC0">
                <wp:simplePos x="0" y="0"/>
                <wp:positionH relativeFrom="margin">
                  <wp:posOffset>2066925</wp:posOffset>
                </wp:positionH>
                <wp:positionV relativeFrom="paragraph">
                  <wp:posOffset>-152400</wp:posOffset>
                </wp:positionV>
                <wp:extent cx="3793490" cy="8601075"/>
                <wp:effectExtent l="0" t="0" r="0" b="9525"/>
                <wp:wrapNone/>
                <wp:docPr id="1848" name="Rectangle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8601075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C7AF7" id="Rectangle 1848" o:spid="_x0000_s1026" style="position:absolute;margin-left:162.75pt;margin-top:-12pt;width:298.7pt;height:677.25pt;z-index:-25136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" fillcolor="#d1f2ff" stroked="f" strokeweight="1pt">
                <w10:wrap anchorx="margin"/>
              </v:rect>
            </w:pict>
          </mc:Fallback>
        </mc:AlternateContent>
      </w:r>
      <w:r w:rsidR="009C4167" w:rsidRPr="00324CB1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943936" behindDoc="0" locked="0" layoutInCell="1" allowOverlap="1" wp14:anchorId="5DFECB94" wp14:editId="584BB7F3">
            <wp:simplePos x="0" y="0"/>
            <wp:positionH relativeFrom="margin">
              <wp:posOffset>57638</wp:posOffset>
            </wp:positionH>
            <wp:positionV relativeFrom="paragraph">
              <wp:posOffset>331363</wp:posOffset>
            </wp:positionV>
            <wp:extent cx="1260000" cy="1573439"/>
            <wp:effectExtent l="0" t="0" r="0" b="8255"/>
            <wp:wrapNone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feelings-crying-man-2_emotion_sad_upset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57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8C" w:rsidRPr="00324CB1">
        <w:rPr>
          <w:rFonts w:cs="Arial"/>
          <w:b/>
          <w:bCs/>
          <w:szCs w:val="32"/>
        </w:rPr>
        <w:t>M</w:t>
      </w:r>
      <w:r w:rsidR="001A668C" w:rsidRPr="00324CB1">
        <w:rPr>
          <w:b/>
          <w:bCs/>
        </w:rPr>
        <w:t>ental health</w:t>
      </w:r>
      <w:r w:rsidR="001A668C" w:rsidRPr="00E50904">
        <w:t xml:space="preserve"> </w:t>
      </w:r>
      <w:r w:rsidR="001A668C" w:rsidRPr="00BC319C">
        <w:rPr>
          <w:b/>
        </w:rPr>
        <w:t>issues</w:t>
      </w:r>
      <w:r w:rsidR="001A668C" w:rsidRPr="00E50904">
        <w:t xml:space="preserve"> </w:t>
      </w:r>
      <w:r w:rsidR="00324CB1">
        <w:t>are</w:t>
      </w:r>
      <w:r w:rsidR="001A668C" w:rsidRPr="00E50904">
        <w:t xml:space="preserve"> when people may</w:t>
      </w:r>
      <w:r w:rsidR="00324CB1">
        <w:t xml:space="preserve"> feel</w:t>
      </w:r>
      <w:r w:rsidR="001A668C" w:rsidRPr="0017428A">
        <w:rPr>
          <w:rFonts w:cs="Arial"/>
          <w:szCs w:val="32"/>
        </w:rPr>
        <w:t>:</w:t>
      </w:r>
    </w:p>
    <w:p w14:paraId="344542D0" w14:textId="61783126" w:rsidR="001A668C" w:rsidRPr="0017428A" w:rsidRDefault="001A668C" w:rsidP="001926B0">
      <w:pPr>
        <w:pStyle w:val="Listtoplevel"/>
      </w:pPr>
      <w:r w:rsidRPr="0017428A">
        <w:t>sad / worried a lot</w:t>
      </w:r>
    </w:p>
    <w:p w14:paraId="6DB65B4B" w14:textId="533DF8B7" w:rsidR="001A668C" w:rsidRPr="0017428A" w:rsidRDefault="001A668C" w:rsidP="002D5034">
      <w:pPr>
        <w:pStyle w:val="Listtoplevel"/>
      </w:pPr>
      <w:r w:rsidRPr="0017428A">
        <w:t>confused</w:t>
      </w:r>
    </w:p>
    <w:p w14:paraId="3484FE7A" w14:textId="55B4F564" w:rsidR="001A668C" w:rsidRPr="0017428A" w:rsidRDefault="00924873" w:rsidP="001545C8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944960" behindDoc="0" locked="0" layoutInCell="1" allowOverlap="1" wp14:anchorId="098046B7" wp14:editId="6BDCBEE4">
            <wp:simplePos x="0" y="0"/>
            <wp:positionH relativeFrom="margin">
              <wp:posOffset>-41910</wp:posOffset>
            </wp:positionH>
            <wp:positionV relativeFrom="paragraph">
              <wp:posOffset>155212</wp:posOffset>
            </wp:positionV>
            <wp:extent cx="1489166" cy="1489166"/>
            <wp:effectExtent l="0" t="0" r="0" b="0"/>
            <wp:wrapNone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ick unwell health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166" cy="1489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8C" w:rsidRPr="0017428A">
        <w:t xml:space="preserve">sick </w:t>
      </w:r>
    </w:p>
    <w:p w14:paraId="6D2357BF" w14:textId="16FED00E" w:rsidR="001A668C" w:rsidRPr="0017428A" w:rsidRDefault="001A668C" w:rsidP="00E50904">
      <w:pPr>
        <w:pStyle w:val="Listtoplevel"/>
      </w:pPr>
      <w:r>
        <w:t>unable to</w:t>
      </w:r>
      <w:r w:rsidRPr="0017428A">
        <w:t xml:space="preserve"> do everyday tasks.</w:t>
      </w:r>
    </w:p>
    <w:p w14:paraId="7FEA3AE3" w14:textId="77777777" w:rsidR="001A668C" w:rsidRDefault="001A668C" w:rsidP="001A668C">
      <w:pPr>
        <w:rPr>
          <w:rFonts w:cs="Arial"/>
          <w:szCs w:val="32"/>
        </w:rPr>
      </w:pPr>
    </w:p>
    <w:p w14:paraId="57E20415" w14:textId="5200EA95" w:rsidR="001A668C" w:rsidRDefault="001A668C" w:rsidP="001A668C">
      <w:pPr>
        <w:rPr>
          <w:rFonts w:cs="Arial"/>
          <w:szCs w:val="32"/>
        </w:rPr>
      </w:pPr>
    </w:p>
    <w:p w14:paraId="14C38FF2" w14:textId="0834427B" w:rsidR="001A668C" w:rsidRPr="0017428A" w:rsidRDefault="00924873" w:rsidP="001A668C">
      <w:pPr>
        <w:rPr>
          <w:rFonts w:cs="Arial"/>
          <w:szCs w:val="32"/>
        </w:rPr>
      </w:pPr>
      <w:r w:rsidRPr="0017428A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40864" behindDoc="0" locked="0" layoutInCell="1" allowOverlap="1" wp14:anchorId="50A9E2D7" wp14:editId="0E9413F6">
            <wp:simplePos x="0" y="0"/>
            <wp:positionH relativeFrom="margin">
              <wp:posOffset>161925</wp:posOffset>
            </wp:positionH>
            <wp:positionV relativeFrom="paragraph">
              <wp:posOffset>255905</wp:posOffset>
            </wp:positionV>
            <wp:extent cx="964282" cy="1743075"/>
            <wp:effectExtent l="0" t="0" r="762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rying Woman_upset_sad_depress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282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8C" w:rsidRPr="0017428A">
        <w:rPr>
          <w:rFonts w:cs="Arial"/>
          <w:szCs w:val="32"/>
        </w:rPr>
        <w:t xml:space="preserve">Having </w:t>
      </w:r>
      <w:r w:rsidR="001A668C" w:rsidRPr="00E50904">
        <w:t>mental health issues may also mean having conditions like</w:t>
      </w:r>
      <w:r w:rsidR="001A668C" w:rsidRPr="0017428A">
        <w:rPr>
          <w:rFonts w:cs="Arial"/>
          <w:szCs w:val="32"/>
        </w:rPr>
        <w:t>:</w:t>
      </w:r>
    </w:p>
    <w:p w14:paraId="216349FF" w14:textId="0757AC92" w:rsidR="001A668C" w:rsidRPr="0017428A" w:rsidRDefault="001A668C" w:rsidP="00C672C6">
      <w:pPr>
        <w:pStyle w:val="Listtoplevel"/>
      </w:pPr>
      <w:r w:rsidRPr="0017428A">
        <w:t>depression</w:t>
      </w:r>
    </w:p>
    <w:p w14:paraId="0A754B8D" w14:textId="1554B963" w:rsidR="001A668C" w:rsidRPr="0017428A" w:rsidRDefault="001A668C" w:rsidP="00D94CA4">
      <w:pPr>
        <w:pStyle w:val="Listtoplevel"/>
      </w:pPr>
      <w:r w:rsidRPr="0017428A">
        <w:t>anxiety</w:t>
      </w:r>
    </w:p>
    <w:p w14:paraId="3DE51CC5" w14:textId="3FA457E0" w:rsidR="001A668C" w:rsidRPr="0017428A" w:rsidRDefault="00395594" w:rsidP="00AB3310">
      <w:pPr>
        <w:pStyle w:val="Listtoplevel"/>
      </w:pPr>
      <w:r w:rsidRPr="0017428A">
        <w:rPr>
          <w:b/>
          <w:noProof/>
          <w:lang w:val="en-NZ" w:eastAsia="en-NZ"/>
        </w:rPr>
        <w:drawing>
          <wp:anchor distT="0" distB="0" distL="114300" distR="114300" simplePos="0" relativeHeight="251936768" behindDoc="0" locked="0" layoutInCell="1" allowOverlap="1" wp14:anchorId="0A109790" wp14:editId="61CE83D4">
            <wp:simplePos x="0" y="0"/>
            <wp:positionH relativeFrom="margin">
              <wp:posOffset>87630</wp:posOffset>
            </wp:positionH>
            <wp:positionV relativeFrom="paragraph">
              <wp:posOffset>176530</wp:posOffset>
            </wp:positionV>
            <wp:extent cx="1316990" cy="1724956"/>
            <wp:effectExtent l="0" t="0" r="0" b="889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tions-extreme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72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8C" w:rsidRPr="0017428A">
        <w:t>bipolar disorder</w:t>
      </w:r>
    </w:p>
    <w:p w14:paraId="67211B54" w14:textId="2C2918AC" w:rsidR="001A668C" w:rsidRPr="0017428A" w:rsidRDefault="001A668C" w:rsidP="009714B2">
      <w:pPr>
        <w:pStyle w:val="Listtoplevel"/>
      </w:pPr>
      <w:r w:rsidRPr="0017428A">
        <w:t>schizophrenia</w:t>
      </w:r>
    </w:p>
    <w:p w14:paraId="7C225C20" w14:textId="38BE816A" w:rsidR="001A668C" w:rsidRPr="003766C9" w:rsidRDefault="001A668C" w:rsidP="00C672C6">
      <w:pPr>
        <w:pStyle w:val="Listtoplevel"/>
      </w:pPr>
      <w:r>
        <w:t>eating disorders</w:t>
      </w:r>
      <w:r w:rsidRPr="003766C9">
        <w:t>.</w:t>
      </w:r>
    </w:p>
    <w:p w14:paraId="4976CC83" w14:textId="77777777" w:rsidR="001F79F6" w:rsidRDefault="001F79F6">
      <w:pPr>
        <w:spacing w:line="240" w:lineRule="auto"/>
        <w:ind w:left="0"/>
        <w:rPr>
          <w:rFonts w:cs="Arial"/>
          <w:b/>
          <w:szCs w:val="32"/>
        </w:rPr>
      </w:pPr>
      <w:r>
        <w:rPr>
          <w:rFonts w:cs="Arial"/>
          <w:b/>
          <w:szCs w:val="32"/>
        </w:rPr>
        <w:br w:type="page"/>
      </w:r>
    </w:p>
    <w:p w14:paraId="03E6D2C3" w14:textId="72B222B9" w:rsidR="001A668C" w:rsidRDefault="001F79F6" w:rsidP="001A668C">
      <w:pPr>
        <w:rPr>
          <w:rFonts w:cs="Arial"/>
          <w:szCs w:val="32"/>
        </w:rPr>
      </w:pPr>
      <w:r w:rsidRPr="00BD34B6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19B6E8C3" wp14:editId="4AA45673">
                <wp:simplePos x="0" y="0"/>
                <wp:positionH relativeFrom="margin">
                  <wp:posOffset>2145723</wp:posOffset>
                </wp:positionH>
                <wp:positionV relativeFrom="paragraph">
                  <wp:posOffset>-228741</wp:posOffset>
                </wp:positionV>
                <wp:extent cx="3604260" cy="4562475"/>
                <wp:effectExtent l="0" t="0" r="0" b="9525"/>
                <wp:wrapNone/>
                <wp:docPr id="1849" name="Rectangle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260" cy="4562475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5B6B0" id="Rectangle 1849" o:spid="_x0000_s1026" style="position:absolute;margin-left:168.95pt;margin-top:-18pt;width:283.8pt;height:359.25pt;z-index:-25136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" fillcolor="#d1f2ff" stroked="f" strokeweight="1pt">
                <w10:wrap anchorx="margin"/>
              </v:rect>
            </w:pict>
          </mc:Fallback>
        </mc:AlternateContent>
      </w:r>
      <w:r w:rsidR="00C672C6" w:rsidRPr="002D7E8E">
        <w:rPr>
          <w:rFonts w:cs="Arial"/>
          <w:b/>
          <w:noProof/>
          <w:szCs w:val="32"/>
          <w:lang w:val="en-NZ" w:eastAsia="en-NZ"/>
        </w:rPr>
        <w:drawing>
          <wp:anchor distT="0" distB="0" distL="114300" distR="114300" simplePos="0" relativeHeight="251949056" behindDoc="0" locked="0" layoutInCell="1" allowOverlap="1" wp14:anchorId="0E6FCFEF" wp14:editId="1D954BFA">
            <wp:simplePos x="0" y="0"/>
            <wp:positionH relativeFrom="margin">
              <wp:posOffset>82865</wp:posOffset>
            </wp:positionH>
            <wp:positionV relativeFrom="paragraph">
              <wp:posOffset>-103022</wp:posOffset>
            </wp:positionV>
            <wp:extent cx="1512000" cy="1422518"/>
            <wp:effectExtent l="0" t="0" r="0" b="635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rime Substance Abuse Drugs Assorted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42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8C" w:rsidRPr="002D7E8E">
        <w:rPr>
          <w:rFonts w:cs="Arial"/>
          <w:b/>
          <w:szCs w:val="32"/>
        </w:rPr>
        <w:t>A</w:t>
      </w:r>
      <w:r w:rsidR="001A668C">
        <w:rPr>
          <w:rFonts w:cs="Arial"/>
          <w:b/>
          <w:szCs w:val="32"/>
        </w:rPr>
        <w:t>ddiction</w:t>
      </w:r>
      <w:r w:rsidR="001A668C" w:rsidRPr="004859E1">
        <w:rPr>
          <w:rFonts w:cs="Arial"/>
          <w:szCs w:val="32"/>
        </w:rPr>
        <w:t xml:space="preserve"> means not being able to stop yourself from using things like:</w:t>
      </w:r>
    </w:p>
    <w:p w14:paraId="37A8FD2F" w14:textId="6712E1AA" w:rsidR="001A668C" w:rsidRPr="00C672C6" w:rsidRDefault="001A668C" w:rsidP="00C672C6">
      <w:pPr>
        <w:pStyle w:val="Listtoplevel"/>
      </w:pPr>
      <w:r w:rsidRPr="00C672C6">
        <w:t>drugs</w:t>
      </w:r>
    </w:p>
    <w:p w14:paraId="1F62F40D" w14:textId="5A681EFB" w:rsidR="001A668C" w:rsidRPr="00C672C6" w:rsidRDefault="001F79F6" w:rsidP="00C672C6">
      <w:pPr>
        <w:pStyle w:val="Listtoplevel"/>
      </w:pPr>
      <w:r w:rsidRPr="00C672C6">
        <w:rPr>
          <w:noProof/>
          <w:lang w:val="en-NZ" w:eastAsia="en-NZ"/>
        </w:rPr>
        <w:drawing>
          <wp:anchor distT="0" distB="0" distL="114300" distR="114300" simplePos="0" relativeHeight="251947008" behindDoc="0" locked="0" layoutInCell="1" allowOverlap="1" wp14:anchorId="00128BFD" wp14:editId="03907344">
            <wp:simplePos x="0" y="0"/>
            <wp:positionH relativeFrom="margin">
              <wp:posOffset>452755</wp:posOffset>
            </wp:positionH>
            <wp:positionV relativeFrom="paragraph">
              <wp:posOffset>175271</wp:posOffset>
            </wp:positionV>
            <wp:extent cx="640080" cy="1214392"/>
            <wp:effectExtent l="0" t="0" r="7620" b="508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er_pint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214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8C" w:rsidRPr="00C672C6">
        <w:t>alcoho</w:t>
      </w:r>
      <w:r w:rsidR="00C672C6" w:rsidRPr="00C672C6">
        <w:t>l</w:t>
      </w:r>
    </w:p>
    <w:p w14:paraId="5E9D8D22" w14:textId="5814D004" w:rsidR="001A668C" w:rsidRPr="00C672C6" w:rsidRDefault="001A668C" w:rsidP="00C672C6">
      <w:pPr>
        <w:pStyle w:val="Listtoplevel"/>
        <w:rPr>
          <w:rFonts w:cs="Arial"/>
          <w:szCs w:val="32"/>
        </w:rPr>
      </w:pPr>
      <w:r w:rsidRPr="00C672C6">
        <w:t>gambling</w:t>
      </w:r>
      <w:r w:rsidRPr="004859E1">
        <w:t xml:space="preserve"> </w:t>
      </w:r>
      <w:r>
        <w:t>– like:</w:t>
      </w:r>
    </w:p>
    <w:p w14:paraId="6990DA1E" w14:textId="6C1AD78B" w:rsidR="001A668C" w:rsidRPr="00726CF9" w:rsidRDefault="00C672C6" w:rsidP="00222210">
      <w:pPr>
        <w:pStyle w:val="Listsecondlevel"/>
      </w:pPr>
      <w:r>
        <w:rPr>
          <w:noProof/>
          <w:lang w:val="en-NZ" w:eastAsia="en-NZ"/>
        </w:rPr>
        <w:drawing>
          <wp:anchor distT="0" distB="0" distL="114300" distR="114300" simplePos="0" relativeHeight="251948032" behindDoc="0" locked="0" layoutInCell="1" allowOverlap="1" wp14:anchorId="72572684" wp14:editId="57A2A914">
            <wp:simplePos x="0" y="0"/>
            <wp:positionH relativeFrom="margin">
              <wp:posOffset>205651</wp:posOffset>
            </wp:positionH>
            <wp:positionV relativeFrom="paragraph">
              <wp:posOffset>282302</wp:posOffset>
            </wp:positionV>
            <wp:extent cx="1358537" cy="1350282"/>
            <wp:effectExtent l="0" t="0" r="0" b="254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rds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537" cy="1350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8C">
        <w:t xml:space="preserve">betting </w:t>
      </w:r>
      <w:r w:rsidR="00B95A68">
        <w:t xml:space="preserve">money </w:t>
      </w:r>
      <w:r w:rsidR="001A668C">
        <w:t>on the horse racing</w:t>
      </w:r>
    </w:p>
    <w:p w14:paraId="15C11F02" w14:textId="586B8BBC" w:rsidR="001A668C" w:rsidRDefault="001A668C" w:rsidP="00C672C6">
      <w:pPr>
        <w:pStyle w:val="Listsecondlevel"/>
      </w:pPr>
      <w:r>
        <w:t>going to a casino.</w:t>
      </w:r>
    </w:p>
    <w:p w14:paraId="750C8D35" w14:textId="459C73ED" w:rsidR="001A668C" w:rsidRPr="001A668C" w:rsidRDefault="001A668C" w:rsidP="00687ACB">
      <w:pPr>
        <w:ind w:left="0"/>
        <w:rPr>
          <w:rFonts w:cs="Arial"/>
          <w:szCs w:val="32"/>
        </w:rPr>
      </w:pPr>
      <w:r w:rsidRPr="001A668C">
        <w:rPr>
          <w:rFonts w:cs="Arial"/>
          <w:szCs w:val="32"/>
        </w:rPr>
        <w:t>.</w:t>
      </w:r>
    </w:p>
    <w:p w14:paraId="63A8534F" w14:textId="1A9145D0" w:rsidR="00166EB6" w:rsidRDefault="00166EB6">
      <w:pPr>
        <w:spacing w:line="240" w:lineRule="auto"/>
        <w:ind w:left="0"/>
        <w:rPr>
          <w:rFonts w:eastAsiaTheme="minorHAnsi"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1FCC80B6" w14:textId="678053D4" w:rsidR="00166EB6" w:rsidRDefault="00166EB6" w:rsidP="00166EB6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What happens next?</w:t>
      </w:r>
    </w:p>
    <w:p w14:paraId="6AB7F47B" w14:textId="77777777" w:rsidR="00470854" w:rsidRDefault="00470854" w:rsidP="00256B09">
      <w:pPr>
        <w:rPr>
          <w:rFonts w:eastAsia="Arial Unicode MS"/>
          <w:shd w:val="clear" w:color="auto" w:fill="FFFFFF"/>
          <w:lang w:eastAsia="en-GB"/>
        </w:rPr>
      </w:pPr>
    </w:p>
    <w:p w14:paraId="01E5E4B1" w14:textId="3034F75F" w:rsidR="00256B09" w:rsidRDefault="00256B09" w:rsidP="00256B09">
      <w:pPr>
        <w:rPr>
          <w:rFonts w:eastAsia="Arial Unicode MS"/>
          <w:shd w:val="clear" w:color="auto" w:fill="FFFFFF"/>
          <w:lang w:eastAsia="en-GB"/>
        </w:rPr>
      </w:pPr>
    </w:p>
    <w:p w14:paraId="3C3017FA" w14:textId="0761A052" w:rsidR="001A3677" w:rsidRDefault="00463D81" w:rsidP="00256B09">
      <w:pPr>
        <w:rPr>
          <w:rFonts w:eastAsia="Times New Roman"/>
          <w:bCs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34048" behindDoc="1" locked="0" layoutInCell="1" allowOverlap="1" wp14:anchorId="47502B34" wp14:editId="6996335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52625" cy="875089"/>
            <wp:effectExtent l="0" t="0" r="0" b="1270"/>
            <wp:wrapNone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MHWC - Full Colou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7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54" w:rsidRPr="001948FF">
        <w:rPr>
          <w:rFonts w:eastAsia="Times New Roman"/>
          <w:bCs/>
          <w:lang w:eastAsia="en-NZ"/>
        </w:rPr>
        <w:t xml:space="preserve">Te </w:t>
      </w:r>
      <w:r w:rsidR="00470854" w:rsidRPr="009C7EC0">
        <w:t xml:space="preserve">Hiringa Mahara will </w:t>
      </w:r>
      <w:r w:rsidR="001948FF" w:rsidRPr="009C7EC0">
        <w:t xml:space="preserve">share </w:t>
      </w:r>
      <w:r w:rsidR="00A34608" w:rsidRPr="009C7EC0">
        <w:t>th</w:t>
      </w:r>
      <w:r w:rsidR="00A34608">
        <w:t>e</w:t>
      </w:r>
      <w:r w:rsidR="00A34608" w:rsidRPr="009C7EC0">
        <w:t xml:space="preserve"> </w:t>
      </w:r>
      <w:r w:rsidR="001A3677" w:rsidRPr="009C7EC0">
        <w:t>report with different government agencies.</w:t>
      </w:r>
      <w:r w:rsidR="001A3677">
        <w:rPr>
          <w:rFonts w:eastAsia="Times New Roman"/>
          <w:bCs/>
          <w:lang w:eastAsia="en-NZ"/>
        </w:rPr>
        <w:t xml:space="preserve"> </w:t>
      </w:r>
    </w:p>
    <w:p w14:paraId="369260FC" w14:textId="5C3FC647" w:rsidR="001A3677" w:rsidRDefault="001A3677" w:rsidP="00256B09">
      <w:pPr>
        <w:rPr>
          <w:rFonts w:eastAsia="Times New Roman"/>
          <w:bCs/>
          <w:lang w:eastAsia="en-NZ"/>
        </w:rPr>
      </w:pPr>
    </w:p>
    <w:p w14:paraId="2D8E0255" w14:textId="77777777" w:rsidR="001A3677" w:rsidRDefault="001A3677" w:rsidP="00256B09">
      <w:pPr>
        <w:rPr>
          <w:rFonts w:eastAsia="Times New Roman"/>
          <w:bCs/>
          <w:lang w:eastAsia="en-NZ"/>
        </w:rPr>
      </w:pPr>
    </w:p>
    <w:p w14:paraId="6E5403A5" w14:textId="24E59B0E" w:rsidR="00256B09" w:rsidRDefault="00395594" w:rsidP="00256B09">
      <w:pPr>
        <w:rPr>
          <w:rFonts w:eastAsia="Times New Roman"/>
          <w:lang w:eastAsia="en-NZ"/>
        </w:rPr>
      </w:pPr>
      <w:r>
        <w:rPr>
          <w:b/>
          <w:noProof/>
          <w:lang w:val="en-NZ" w:eastAsia="en-NZ"/>
        </w:rPr>
        <w:drawing>
          <wp:anchor distT="0" distB="0" distL="114300" distR="114300" simplePos="0" relativeHeight="252020736" behindDoc="0" locked="0" layoutInCell="1" allowOverlap="1" wp14:anchorId="71EC6C8B" wp14:editId="4A8C550D">
            <wp:simplePos x="0" y="0"/>
            <wp:positionH relativeFrom="column">
              <wp:posOffset>-47625</wp:posOffset>
            </wp:positionH>
            <wp:positionV relativeFrom="paragraph">
              <wp:posOffset>408940</wp:posOffset>
            </wp:positionV>
            <wp:extent cx="1703705" cy="1062990"/>
            <wp:effectExtent l="0" t="0" r="0" b="3810"/>
            <wp:wrapThrough wrapText="bothSides">
              <wp:wrapPolygon edited="0">
                <wp:start x="0" y="0"/>
                <wp:lineTo x="0" y="21290"/>
                <wp:lineTo x="21254" y="21290"/>
                <wp:lineTo x="21254" y="0"/>
                <wp:lineTo x="0" y="0"/>
              </wp:wrapPolygon>
            </wp:wrapThrough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liament Governmen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B09">
        <w:rPr>
          <w:rFonts w:eastAsia="Times New Roman"/>
          <w:lang w:eastAsia="en-NZ"/>
        </w:rPr>
        <w:t>They</w:t>
      </w:r>
      <w:r w:rsidR="00470854" w:rsidRPr="001948FF">
        <w:rPr>
          <w:rFonts w:eastAsia="Times New Roman"/>
          <w:lang w:eastAsia="en-NZ"/>
        </w:rPr>
        <w:t xml:space="preserve"> w</w:t>
      </w:r>
      <w:r w:rsidR="00470854" w:rsidRPr="009C7EC0">
        <w:t xml:space="preserve">ill share </w:t>
      </w:r>
      <w:r w:rsidR="00A30D92" w:rsidRPr="009C7EC0">
        <w:t xml:space="preserve">what they found in </w:t>
      </w:r>
      <w:r w:rsidR="00A34608" w:rsidRPr="009C7EC0">
        <w:t>th</w:t>
      </w:r>
      <w:r w:rsidR="00A34608">
        <w:t>e</w:t>
      </w:r>
      <w:r w:rsidR="00A34608" w:rsidRPr="009C7EC0">
        <w:t xml:space="preserve"> </w:t>
      </w:r>
      <w:r w:rsidR="00A30D92" w:rsidRPr="009C7EC0">
        <w:t>report</w:t>
      </w:r>
      <w:r w:rsidR="00256B09">
        <w:rPr>
          <w:rFonts w:eastAsia="Times New Roman"/>
          <w:lang w:eastAsia="en-NZ"/>
        </w:rPr>
        <w:t>:</w:t>
      </w:r>
    </w:p>
    <w:p w14:paraId="5511E5E6" w14:textId="09100797" w:rsidR="00256B09" w:rsidRPr="009C7EC0" w:rsidRDefault="00256B09" w:rsidP="009C7EC0">
      <w:pPr>
        <w:pStyle w:val="Listtoplevel"/>
      </w:pPr>
      <w:r>
        <w:rPr>
          <w:lang w:eastAsia="en-NZ"/>
        </w:rPr>
        <w:t xml:space="preserve">when talking </w:t>
      </w:r>
      <w:r w:rsidRPr="009C7EC0">
        <w:t>to leaders in the Government</w:t>
      </w:r>
      <w:r w:rsidR="00470854" w:rsidRPr="009C7EC0">
        <w:t xml:space="preserve"> </w:t>
      </w:r>
    </w:p>
    <w:p w14:paraId="40C77B4E" w14:textId="79BB2A35" w:rsidR="00256B09" w:rsidRPr="009C7EC0" w:rsidRDefault="00395594" w:rsidP="009C7EC0">
      <w:pPr>
        <w:pStyle w:val="Listtoplevel"/>
      </w:pPr>
      <w:r w:rsidRPr="009C7EC0">
        <w:rPr>
          <w:noProof/>
          <w:lang w:val="en-NZ" w:eastAsia="en-NZ"/>
        </w:rPr>
        <w:drawing>
          <wp:anchor distT="0" distB="0" distL="114300" distR="114300" simplePos="0" relativeHeight="251990016" behindDoc="0" locked="0" layoutInCell="1" allowOverlap="1" wp14:anchorId="4C4DD17F" wp14:editId="04A7BDD3">
            <wp:simplePos x="0" y="0"/>
            <wp:positionH relativeFrom="margin">
              <wp:posOffset>0</wp:posOffset>
            </wp:positionH>
            <wp:positionV relativeFrom="paragraph">
              <wp:posOffset>1402080</wp:posOffset>
            </wp:positionV>
            <wp:extent cx="1512000" cy="1685033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68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EC0">
        <w:rPr>
          <w:noProof/>
          <w:lang w:val="en-NZ" w:eastAsia="en-NZ"/>
        </w:rPr>
        <w:drawing>
          <wp:anchor distT="0" distB="0" distL="114300" distR="114300" simplePos="0" relativeHeight="251991040" behindDoc="0" locked="0" layoutInCell="1" allowOverlap="1" wp14:anchorId="7CA728BD" wp14:editId="322A02EC">
            <wp:simplePos x="0" y="0"/>
            <wp:positionH relativeFrom="margin">
              <wp:posOffset>-47625</wp:posOffset>
            </wp:positionH>
            <wp:positionV relativeFrom="paragraph">
              <wp:posOffset>141637</wp:posOffset>
            </wp:positionV>
            <wp:extent cx="1680903" cy="944245"/>
            <wp:effectExtent l="0" t="0" r="0" b="825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03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B09" w:rsidRPr="009C7EC0">
        <w:t xml:space="preserve">when giving the </w:t>
      </w:r>
      <w:r w:rsidR="001175B3">
        <w:t>Government</w:t>
      </w:r>
      <w:r w:rsidR="00256B09" w:rsidRPr="009C7EC0">
        <w:t xml:space="preserve"> advice on how to help the wellbein</w:t>
      </w:r>
      <w:r w:rsidR="008C2B76">
        <w:t>g of rangatahi Māori and other young p</w:t>
      </w:r>
      <w:r w:rsidR="00256B09" w:rsidRPr="009C7EC0">
        <w:t xml:space="preserve">eople in Aotearoa New Zealand  </w:t>
      </w:r>
    </w:p>
    <w:p w14:paraId="6A7ACACB" w14:textId="5EFF04D8" w:rsidR="00256B09" w:rsidRPr="001175B3" w:rsidRDefault="00256B09" w:rsidP="00594C91">
      <w:pPr>
        <w:pStyle w:val="Listtoplevel"/>
        <w:rPr>
          <w:rFonts w:eastAsia="Times New Roman"/>
          <w:lang w:eastAsia="en-NZ"/>
        </w:rPr>
      </w:pPr>
      <w:r w:rsidRPr="009C7EC0">
        <w:t>with support services that</w:t>
      </w:r>
      <w:r>
        <w:rPr>
          <w:lang w:eastAsia="en-NZ"/>
        </w:rPr>
        <w:t xml:space="preserve"> focus on </w:t>
      </w:r>
      <w:r w:rsidR="00470854" w:rsidRPr="001175B3">
        <w:rPr>
          <w:b/>
          <w:bCs/>
          <w:lang w:eastAsia="en-NZ"/>
        </w:rPr>
        <w:t>He Ara Oranga</w:t>
      </w:r>
      <w:r>
        <w:rPr>
          <w:lang w:eastAsia="en-NZ"/>
        </w:rPr>
        <w:t>.</w:t>
      </w:r>
      <w:r w:rsidR="00470854" w:rsidRPr="00256B09">
        <w:rPr>
          <w:lang w:eastAsia="en-NZ"/>
        </w:rPr>
        <w:t xml:space="preserve"> </w:t>
      </w:r>
    </w:p>
    <w:p w14:paraId="58425B75" w14:textId="77777777" w:rsidR="00256B09" w:rsidRDefault="00256B09" w:rsidP="00256B09">
      <w:pPr>
        <w:rPr>
          <w:rFonts w:eastAsia="Times New Roman"/>
          <w:lang w:eastAsia="en-NZ"/>
        </w:rPr>
      </w:pPr>
    </w:p>
    <w:p w14:paraId="27293086" w14:textId="77777777" w:rsidR="00256B09" w:rsidRDefault="00256B09">
      <w:pPr>
        <w:spacing w:line="240" w:lineRule="auto"/>
        <w:ind w:left="0"/>
        <w:rPr>
          <w:rFonts w:eastAsia="Times New Roman"/>
          <w:b/>
          <w:bCs/>
          <w:lang w:eastAsia="en-NZ"/>
        </w:rPr>
      </w:pPr>
      <w:r>
        <w:rPr>
          <w:rFonts w:eastAsia="Times New Roman"/>
          <w:b/>
          <w:bCs/>
          <w:lang w:eastAsia="en-NZ"/>
        </w:rPr>
        <w:br w:type="page"/>
      </w:r>
    </w:p>
    <w:p w14:paraId="661D2DB1" w14:textId="2934FDD2" w:rsidR="00256B09" w:rsidRDefault="008B4EFE" w:rsidP="009C7EC0">
      <w:pPr>
        <w:rPr>
          <w:rFonts w:eastAsia="Times New Roman"/>
          <w:lang w:eastAsia="en-NZ"/>
        </w:rPr>
      </w:pPr>
      <w:r w:rsidRPr="00BD34B6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10A109A1" wp14:editId="10BEE537">
                <wp:simplePos x="0" y="0"/>
                <wp:positionH relativeFrom="margin">
                  <wp:posOffset>2181948</wp:posOffset>
                </wp:positionH>
                <wp:positionV relativeFrom="paragraph">
                  <wp:posOffset>-201799</wp:posOffset>
                </wp:positionV>
                <wp:extent cx="3604260" cy="944793"/>
                <wp:effectExtent l="0" t="0" r="0" b="8255"/>
                <wp:wrapNone/>
                <wp:docPr id="1843" name="Rectangle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260" cy="944793"/>
                        </a:xfrm>
                        <a:prstGeom prst="rect">
                          <a:avLst/>
                        </a:prstGeom>
                        <a:solidFill>
                          <a:srgbClr val="D1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C48FD" id="Rectangle 1843" o:spid="_x0000_s1026" style="position:absolute;margin-left:171.8pt;margin-top:-15.9pt;width:283.8pt;height:74.4pt;z-index:-25133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" fillcolor="#d1f2ff" stroked="f" strokeweight="1pt">
                <w10:wrap anchorx="margin"/>
              </v:rect>
            </w:pict>
          </mc:Fallback>
        </mc:AlternateContent>
      </w:r>
      <w:r w:rsidRPr="009451A0">
        <w:rPr>
          <w:rFonts w:cs="Arial"/>
          <w:b/>
          <w:noProof/>
          <w:szCs w:val="32"/>
          <w:lang w:val="en-NZ" w:eastAsia="en-NZ"/>
        </w:rPr>
        <w:drawing>
          <wp:anchor distT="0" distB="0" distL="114300" distR="114300" simplePos="0" relativeHeight="251974656" behindDoc="0" locked="0" layoutInCell="1" allowOverlap="1" wp14:anchorId="2D01D304" wp14:editId="066C1B6B">
            <wp:simplePos x="0" y="0"/>
            <wp:positionH relativeFrom="margin">
              <wp:posOffset>624</wp:posOffset>
            </wp:positionH>
            <wp:positionV relativeFrom="paragraph">
              <wp:posOffset>-372154</wp:posOffset>
            </wp:positionV>
            <wp:extent cx="1512000" cy="1115568"/>
            <wp:effectExtent l="0" t="0" r="0" b="8890"/>
            <wp:wrapNone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ank You_Good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B09">
        <w:rPr>
          <w:rFonts w:eastAsia="Times New Roman"/>
          <w:b/>
          <w:bCs/>
          <w:lang w:eastAsia="en-NZ"/>
        </w:rPr>
        <w:t xml:space="preserve">He Ara Oranga </w:t>
      </w:r>
      <w:r w:rsidR="00256B09">
        <w:rPr>
          <w:rFonts w:eastAsia="Times New Roman"/>
          <w:lang w:eastAsia="en-NZ"/>
        </w:rPr>
        <w:t>is a different way of looking at wellbeing.</w:t>
      </w:r>
    </w:p>
    <w:p w14:paraId="635BB9BD" w14:textId="02FE2C38" w:rsidR="00256B09" w:rsidRDefault="00256B09" w:rsidP="009C7EC0">
      <w:pPr>
        <w:rPr>
          <w:rFonts w:eastAsia="Times New Roman"/>
          <w:lang w:eastAsia="en-NZ"/>
        </w:rPr>
      </w:pPr>
    </w:p>
    <w:p w14:paraId="5AA5D599" w14:textId="1868F5B3" w:rsidR="00256B09" w:rsidRDefault="00256B09" w:rsidP="009C7EC0">
      <w:pPr>
        <w:rPr>
          <w:rFonts w:eastAsia="Times New Roman"/>
          <w:lang w:eastAsia="en-NZ"/>
        </w:rPr>
      </w:pPr>
    </w:p>
    <w:p w14:paraId="4739283B" w14:textId="0DA6931F" w:rsidR="00256B09" w:rsidRDefault="00C53BA2" w:rsidP="009C7EC0">
      <w:pPr>
        <w:rPr>
          <w:rFonts w:eastAsia="Times New Roman"/>
          <w:lang w:eastAsia="en-NZ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83872" behindDoc="0" locked="0" layoutInCell="1" allowOverlap="1" wp14:anchorId="173CB65A" wp14:editId="3C861BE7">
            <wp:simplePos x="0" y="0"/>
            <wp:positionH relativeFrom="column">
              <wp:posOffset>-3175</wp:posOffset>
            </wp:positionH>
            <wp:positionV relativeFrom="paragraph">
              <wp:posOffset>440055</wp:posOffset>
            </wp:positionV>
            <wp:extent cx="1083551" cy="1127941"/>
            <wp:effectExtent l="0" t="0" r="254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551" cy="112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B09">
        <w:rPr>
          <w:rFonts w:eastAsia="Times New Roman"/>
          <w:lang w:eastAsia="en-NZ"/>
        </w:rPr>
        <w:t xml:space="preserve">More information about He Ara Oranga is on the Te Hiringa Mahara </w:t>
      </w:r>
      <w:r w:rsidR="00256B09" w:rsidRPr="00432483">
        <w:rPr>
          <w:rFonts w:eastAsia="Times New Roman"/>
          <w:b/>
          <w:lang w:eastAsia="en-NZ"/>
        </w:rPr>
        <w:t>website</w:t>
      </w:r>
      <w:r w:rsidR="00256B09">
        <w:rPr>
          <w:rFonts w:eastAsia="Times New Roman"/>
          <w:lang w:eastAsia="en-NZ"/>
        </w:rPr>
        <w:t>:</w:t>
      </w:r>
    </w:p>
    <w:p w14:paraId="78E381D8" w14:textId="1C0B700E" w:rsidR="00256B09" w:rsidRDefault="00256B09" w:rsidP="009C7EC0">
      <w:pPr>
        <w:rPr>
          <w:rFonts w:eastAsia="Times New Roman"/>
          <w:lang w:eastAsia="en-NZ"/>
        </w:rPr>
      </w:pPr>
    </w:p>
    <w:p w14:paraId="025B8AAE" w14:textId="230A92EC" w:rsidR="00256B09" w:rsidRPr="001175B3" w:rsidRDefault="008C2B76" w:rsidP="009C7EC0">
      <w:pPr>
        <w:rPr>
          <w:rFonts w:eastAsia="Times New Roman"/>
          <w:b/>
          <w:lang w:eastAsia="en-NZ"/>
        </w:rPr>
      </w:pPr>
      <w:r w:rsidRPr="001175B3">
        <w:rPr>
          <w:rFonts w:eastAsia="Times New Roman"/>
          <w:b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66B8DB24" wp14:editId="71354024">
                <wp:simplePos x="0" y="0"/>
                <wp:positionH relativeFrom="column">
                  <wp:posOffset>76200</wp:posOffset>
                </wp:positionH>
                <wp:positionV relativeFrom="paragraph">
                  <wp:posOffset>777240</wp:posOffset>
                </wp:positionV>
                <wp:extent cx="1371600" cy="1514210"/>
                <wp:effectExtent l="0" t="0" r="0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514210"/>
                          <a:chOff x="0" y="0"/>
                          <a:chExt cx="2000367" cy="2269490"/>
                        </a:xfrm>
                      </wpg:grpSpPr>
                      <pic:pic xmlns:pic="http://schemas.openxmlformats.org/drawingml/2006/picture">
                        <pic:nvPicPr>
                          <pic:cNvPr id="69" name="Picture 6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2269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Multiplication Sign 70"/>
                        <wps:cNvSpPr/>
                        <wps:spPr>
                          <a:xfrm>
                            <a:off x="1024431" y="1170346"/>
                            <a:ext cx="975936" cy="856849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14E4E" id="Group 71" o:spid="_x0000_s1026" style="position:absolute;margin-left:6pt;margin-top:61.2pt;width:108pt;height:119.25pt;z-index:251987968;mso-width-relative:margin;mso-height-relative:margin" coordsize="20003,2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">
                <v:shape id="Picture 69" o:spid="_x0000_s1027" type="#_x0000_t75" alt="A picture containing text&#10;&#10;Description automatically generated" style="position:absolute;width:15119;height:22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QgzDAAAA2wAAAA8AAABkcnMvZG93bnJldi54bWxEj0FrwkAUhO9C/8PyCr3ppj2ojW6CFFty&#10;KphY0Nsj+8wGs29Ddqvpv+8KgsdhZr5h1vloO3GhwbeOFbzOEhDEtdMtNwr21ed0CcIHZI2dY1Lw&#10;Rx7y7GmyxlS7K+/oUoZGRAj7FBWYEPpUSl8bsuhnrieO3skNFkOUQyP1gNcIt518S5K5tNhyXDDY&#10;04eh+lz+WgXdtsSvsdr+JGbxfTzssahkXSj18jxuViACjeERvrcLrWD+Drcv8Qf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NCDMMAAADbAAAADwAAAAAAAAAAAAAAAACf&#10;AgAAZHJzL2Rvd25yZXYueG1sUEsFBgAAAAAEAAQA9wAAAI8DAAAAAA==&#10;">
                  <v:imagedata r:id="rId84" o:title="A picture containing text&#10;&#10;Description automatically generated"/>
                  <v:path arrowok="t"/>
                </v:shape>
                <v:shape id="Multiplication Sign 70" o:spid="_x0000_s1028" style="position:absolute;left:10244;top:11703;width:9759;height:8568;visibility:visible;mso-wrap-style:square;v-text-anchor:middle" coordsize="975936,856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LIcMA&#10;AADbAAAADwAAAGRycy9kb3ducmV2LnhtbERPTWvCQBC9C/6HZQRvZmPBpqSuoZgWeim26sHjmB2T&#10;0Oxsmt0m0V/vHgo9Pt73OhtNI3rqXG1ZwTKKQRAXVtdcKjge3hZPIJxH1thYJgVXcpBtppM1ptoO&#10;/EX93pcihLBLUUHlfZtK6YqKDLrItsSBu9jOoA+wK6XucAjhppEPcfwoDdYcGipsaVtR8b3/NQry&#10;3TG359efxJ8+ktXtc5Sn/iCVms/Gl2cQnkb/L/5zv2sFSVgfvo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1LIcMAAADbAAAADwAAAAAAAAAAAAAAAACYAgAAZHJzL2Rv&#10;d25yZXYueG1sUEsFBgAAAAAEAAQA9QAAAIgDAAAAAA==&#10;" path="m167913,281516l300878,130072,487968,294333,675058,130072,808023,281516,640696,428425,808023,575333,675058,726777,487968,562516,300878,726777,167913,575333,335240,428425,167913,281516xe" fillcolor="red" strokecolor="red" strokeweight="1pt">
                  <v:stroke joinstyle="miter"/>
                  <v:path arrowok="t" o:connecttype="custom" o:connectlocs="167913,281516;300878,130072;487968,294333;675058,130072;808023,281516;640696,428425;808023,575333;675058,726777;487968,562516;300878,726777;167913,575333;335240,428425;167913,281516" o:connectangles="0,0,0,0,0,0,0,0,0,0,0,0,0"/>
                </v:shape>
              </v:group>
            </w:pict>
          </mc:Fallback>
        </mc:AlternateContent>
      </w:r>
      <w:r w:rsidR="001175B3" w:rsidRPr="001175B3">
        <w:rPr>
          <w:rFonts w:eastAsia="Times New Roman"/>
          <w:b/>
          <w:lang w:eastAsia="en-NZ"/>
        </w:rPr>
        <w:t>www.mhwc.govt.nz/our-work/he-ara-oranga-wellbeing-outcomes-framework/</w:t>
      </w:r>
    </w:p>
    <w:p w14:paraId="641AE5D5" w14:textId="3B458818" w:rsidR="00256B09" w:rsidRDefault="00256B09" w:rsidP="009C7EC0">
      <w:pPr>
        <w:rPr>
          <w:rFonts w:eastAsia="Times New Roman"/>
          <w:lang w:eastAsia="en-NZ"/>
        </w:rPr>
      </w:pPr>
    </w:p>
    <w:p w14:paraId="67B338CE" w14:textId="77777777" w:rsidR="001175B3" w:rsidRDefault="001175B3" w:rsidP="009C7EC0">
      <w:pPr>
        <w:rPr>
          <w:rFonts w:eastAsia="Times New Roman"/>
          <w:lang w:eastAsia="en-NZ"/>
        </w:rPr>
      </w:pPr>
    </w:p>
    <w:p w14:paraId="62E3639B" w14:textId="6D718779" w:rsidR="00256B09" w:rsidRPr="00256B09" w:rsidRDefault="00256B09" w:rsidP="008C2B76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This information is </w:t>
      </w:r>
      <w:r>
        <w:rPr>
          <w:rFonts w:eastAsia="Times New Roman"/>
          <w:b/>
          <w:bCs/>
          <w:lang w:eastAsia="en-NZ"/>
        </w:rPr>
        <w:t xml:space="preserve">not </w:t>
      </w:r>
      <w:r>
        <w:rPr>
          <w:rFonts w:eastAsia="Times New Roman"/>
          <w:lang w:eastAsia="en-NZ"/>
        </w:rPr>
        <w:t xml:space="preserve">in Easy Read. </w:t>
      </w:r>
    </w:p>
    <w:p w14:paraId="47B4400D" w14:textId="12DC44AF" w:rsidR="00BB01E3" w:rsidRDefault="00BB01E3" w:rsidP="008C2B76">
      <w:pPr>
        <w:ind w:left="0"/>
        <w:rPr>
          <w:rFonts w:eastAsia="Times New Roman"/>
          <w:lang w:eastAsia="en-NZ"/>
        </w:rPr>
      </w:pPr>
    </w:p>
    <w:p w14:paraId="2743B5BB" w14:textId="77777777" w:rsidR="008C2B76" w:rsidRDefault="008C2B76" w:rsidP="008C2B76">
      <w:pPr>
        <w:ind w:left="0"/>
        <w:rPr>
          <w:rFonts w:eastAsia="Times New Roman"/>
          <w:lang w:eastAsia="en-NZ"/>
        </w:rPr>
      </w:pPr>
    </w:p>
    <w:p w14:paraId="1EAA2926" w14:textId="47766A41" w:rsidR="00A72FF9" w:rsidRDefault="001F0377" w:rsidP="008C2B76">
      <w:r>
        <w:rPr>
          <w:noProof/>
          <w:lang w:val="en-NZ" w:eastAsia="en-NZ"/>
        </w:rPr>
        <w:drawing>
          <wp:anchor distT="0" distB="0" distL="114300" distR="114300" simplePos="0" relativeHeight="251993088" behindDoc="0" locked="0" layoutInCell="1" allowOverlap="1" wp14:anchorId="35AD26EA" wp14:editId="1D9EDCE7">
            <wp:simplePos x="0" y="0"/>
            <wp:positionH relativeFrom="margin">
              <wp:posOffset>-2540</wp:posOffset>
            </wp:positionH>
            <wp:positionV relativeFrom="paragraph">
              <wp:posOffset>261620</wp:posOffset>
            </wp:positionV>
            <wp:extent cx="1512000" cy="583942"/>
            <wp:effectExtent l="0" t="0" r="0" b="6985"/>
            <wp:wrapThrough wrapText="bothSides">
              <wp:wrapPolygon edited="0">
                <wp:start x="1361" y="0"/>
                <wp:lineTo x="0" y="3526"/>
                <wp:lineTo x="0" y="21153"/>
                <wp:lineTo x="13336" y="21153"/>
                <wp:lineTo x="15241" y="21153"/>
                <wp:lineTo x="21228" y="21153"/>
                <wp:lineTo x="21228" y="19038"/>
                <wp:lineTo x="16601" y="11282"/>
                <wp:lineTo x="18234" y="4936"/>
                <wp:lineTo x="16601" y="2820"/>
                <wp:lineTo x="4899" y="0"/>
                <wp:lineTo x="1361" y="0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al Health and Wellbeing Commission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58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32E" w:rsidRPr="001948FF">
        <w:rPr>
          <w:rFonts w:eastAsia="Times New Roman"/>
          <w:bCs/>
          <w:lang w:eastAsia="en-NZ"/>
        </w:rPr>
        <w:t xml:space="preserve">Te </w:t>
      </w:r>
      <w:r w:rsidR="0098532E" w:rsidRPr="009C7EC0">
        <w:t xml:space="preserve">Hiringa Mahara </w:t>
      </w:r>
      <w:r w:rsidR="00470854" w:rsidRPr="009C7EC0">
        <w:t xml:space="preserve">will also </w:t>
      </w:r>
      <w:r w:rsidR="00A72FF9" w:rsidRPr="009C7EC0">
        <w:t xml:space="preserve">look to see if the things </w:t>
      </w:r>
      <w:r w:rsidR="00470854" w:rsidRPr="009C7EC0">
        <w:t>rangatahi Māori and young people have asked</w:t>
      </w:r>
      <w:r w:rsidR="00A72FF9" w:rsidRPr="009C7EC0">
        <w:t xml:space="preserve"> for:</w:t>
      </w:r>
    </w:p>
    <w:p w14:paraId="31B4CD59" w14:textId="3A243657" w:rsidR="008C2B76" w:rsidRDefault="008C2B76" w:rsidP="008C2B76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94112" behindDoc="0" locked="0" layoutInCell="1" allowOverlap="1" wp14:anchorId="45132520" wp14:editId="728D4E66">
            <wp:simplePos x="0" y="0"/>
            <wp:positionH relativeFrom="column">
              <wp:posOffset>-171450</wp:posOffset>
            </wp:positionH>
            <wp:positionV relativeFrom="paragraph">
              <wp:posOffset>328295</wp:posOffset>
            </wp:positionV>
            <wp:extent cx="1745135" cy="995045"/>
            <wp:effectExtent l="0" t="0" r="762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3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2D840" w14:textId="3743ABD7" w:rsidR="00A72FF9" w:rsidRDefault="00AC6E62" w:rsidP="008C2B76">
      <w:pPr>
        <w:pStyle w:val="Listtoplevel"/>
        <w:spacing w:before="0"/>
        <w:rPr>
          <w:lang w:eastAsia="en-NZ"/>
        </w:rPr>
      </w:pPr>
      <w:r>
        <w:rPr>
          <w:lang w:eastAsia="en-NZ"/>
        </w:rPr>
        <w:t>are available</w:t>
      </w:r>
    </w:p>
    <w:p w14:paraId="0036AC9F" w14:textId="77777777" w:rsidR="008C2B76" w:rsidRDefault="008C2B76" w:rsidP="008C2B76">
      <w:pPr>
        <w:pStyle w:val="Listtoplevel"/>
        <w:numPr>
          <w:ilvl w:val="0"/>
          <w:numId w:val="0"/>
        </w:numPr>
        <w:spacing w:before="0"/>
        <w:ind w:left="4253"/>
        <w:rPr>
          <w:lang w:eastAsia="en-NZ"/>
        </w:rPr>
      </w:pPr>
    </w:p>
    <w:p w14:paraId="12DAA87C" w14:textId="58F2AA84" w:rsidR="00470854" w:rsidRPr="00A72FF9" w:rsidRDefault="00A72FF9" w:rsidP="008C2B76">
      <w:pPr>
        <w:pStyle w:val="Listtoplevel"/>
        <w:spacing w:before="0"/>
        <w:rPr>
          <w:lang w:eastAsia="en-NZ"/>
        </w:rPr>
      </w:pPr>
      <w:r>
        <w:rPr>
          <w:lang w:eastAsia="en-NZ"/>
        </w:rPr>
        <w:t>are up to date</w:t>
      </w:r>
      <w:r w:rsidR="00470854" w:rsidRPr="00A72FF9">
        <w:rPr>
          <w:lang w:eastAsia="en-NZ"/>
        </w:rPr>
        <w:t>.</w:t>
      </w:r>
      <w:r w:rsidR="00470854" w:rsidRPr="00A72FF9">
        <w:rPr>
          <w:rFonts w:ascii="Calibri" w:hAnsi="Calibri" w:cs="Calibri"/>
          <w:lang w:eastAsia="en-NZ"/>
        </w:rPr>
        <w:t>  </w:t>
      </w:r>
    </w:p>
    <w:p w14:paraId="41D2ADB9" w14:textId="77777777" w:rsidR="00470854" w:rsidRDefault="00470854" w:rsidP="00256B09">
      <w:pPr>
        <w:rPr>
          <w:rFonts w:eastAsia="Arial Unicode MS"/>
          <w:shd w:val="clear" w:color="auto" w:fill="FFFFFF"/>
          <w:lang w:eastAsia="en-GB"/>
        </w:rPr>
      </w:pPr>
    </w:p>
    <w:p w14:paraId="1DD991EB" w14:textId="77777777" w:rsidR="00232267" w:rsidRDefault="00232267" w:rsidP="00256B09">
      <w:pPr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6C2C9416" w14:textId="6604C0AA" w:rsidR="00166EB6" w:rsidRDefault="00166EB6" w:rsidP="00C90AB0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Where to find more information</w:t>
      </w:r>
    </w:p>
    <w:p w14:paraId="2BFC08E1" w14:textId="77777777" w:rsidR="00C90AB0" w:rsidRDefault="00C90AB0" w:rsidP="00C90AB0">
      <w:pPr>
        <w:pStyle w:val="Listtoplevel"/>
        <w:numPr>
          <w:ilvl w:val="0"/>
          <w:numId w:val="0"/>
        </w:numPr>
        <w:spacing w:before="0"/>
        <w:ind w:left="4253"/>
        <w:rPr>
          <w:shd w:val="clear" w:color="auto" w:fill="FFFFFF"/>
          <w:lang w:eastAsia="en-GB"/>
        </w:rPr>
      </w:pPr>
    </w:p>
    <w:p w14:paraId="29132560" w14:textId="061933A6" w:rsidR="00C16E39" w:rsidRDefault="00463D81" w:rsidP="00C90AB0">
      <w:pPr>
        <w:pStyle w:val="Listtoplevel"/>
        <w:numPr>
          <w:ilvl w:val="0"/>
          <w:numId w:val="0"/>
        </w:numPr>
        <w:spacing w:before="0"/>
        <w:ind w:left="4253"/>
        <w:rPr>
          <w:shd w:val="clear" w:color="auto" w:fill="FFFFFF"/>
          <w:lang w:eastAsia="en-GB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36096" behindDoc="1" locked="0" layoutInCell="1" allowOverlap="1" wp14:anchorId="0FDF09DA" wp14:editId="1D335BE4">
            <wp:simplePos x="0" y="0"/>
            <wp:positionH relativeFrom="column">
              <wp:posOffset>-47625</wp:posOffset>
            </wp:positionH>
            <wp:positionV relativeFrom="paragraph">
              <wp:posOffset>304165</wp:posOffset>
            </wp:positionV>
            <wp:extent cx="1952625" cy="875089"/>
            <wp:effectExtent l="0" t="0" r="0" b="12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MHWC - Full Colou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7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D4055" w14:textId="3EC7E537" w:rsidR="00B67541" w:rsidRDefault="001127B2" w:rsidP="00C90AB0">
      <w:r w:rsidRPr="00382793">
        <w:rPr>
          <w:noProof/>
          <w:lang w:val="en-NZ" w:eastAsia="en-NZ"/>
        </w:rPr>
        <w:drawing>
          <wp:anchor distT="0" distB="0" distL="114300" distR="114300" simplePos="0" relativeHeight="251967488" behindDoc="0" locked="0" layoutInCell="1" allowOverlap="1" wp14:anchorId="0F21F829" wp14:editId="60DAEAF8">
            <wp:simplePos x="0" y="0"/>
            <wp:positionH relativeFrom="margin">
              <wp:posOffset>247650</wp:posOffset>
            </wp:positionH>
            <wp:positionV relativeFrom="paragraph">
              <wp:posOffset>1099820</wp:posOffset>
            </wp:positionV>
            <wp:extent cx="1057275" cy="1100347"/>
            <wp:effectExtent l="0" t="0" r="0" b="50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0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541">
        <w:rPr>
          <w:shd w:val="clear" w:color="auto" w:fill="FFFFFF"/>
          <w:lang w:eastAsia="en-GB"/>
        </w:rPr>
        <w:t xml:space="preserve">For more information about </w:t>
      </w:r>
      <w:r w:rsidR="00B67541">
        <w:rPr>
          <w:shd w:val="clear" w:color="auto" w:fill="FFFFFF"/>
          <w:lang w:eastAsia="en-GB"/>
        </w:rPr>
        <w:br/>
      </w:r>
      <w:r w:rsidR="00B67541" w:rsidRPr="00C15D4B">
        <w:t xml:space="preserve">Te Hiringa Mahara – Mental Health and Wellbeing Commission </w:t>
      </w:r>
      <w:r w:rsidR="00B67541">
        <w:t xml:space="preserve">go to their </w:t>
      </w:r>
      <w:r w:rsidR="00B67541" w:rsidRPr="008C2B76">
        <w:rPr>
          <w:b/>
        </w:rPr>
        <w:t>website</w:t>
      </w:r>
      <w:r w:rsidR="00B67541">
        <w:t xml:space="preserve">: </w:t>
      </w:r>
      <w:r w:rsidR="00C90AB0">
        <w:br/>
      </w:r>
    </w:p>
    <w:p w14:paraId="0BBE1B53" w14:textId="5C504DC8" w:rsidR="00CE40BA" w:rsidRPr="00B67541" w:rsidRDefault="009224C7" w:rsidP="00C90AB0">
      <w:pPr>
        <w:rPr>
          <w:bCs/>
          <w:shd w:val="clear" w:color="auto" w:fill="FFFFFF"/>
          <w:lang w:eastAsia="en-GB"/>
        </w:rPr>
      </w:pPr>
      <w:hyperlink r:id="rId87" w:history="1">
        <w:r w:rsidR="00B67541" w:rsidRPr="00B67541">
          <w:rPr>
            <w:rStyle w:val="Hyperlink"/>
            <w:b/>
            <w:bCs/>
            <w:color w:val="auto"/>
            <w:u w:val="none"/>
            <w:shd w:val="clear" w:color="auto" w:fill="FFFFFF"/>
            <w:lang w:eastAsia="en-GB"/>
          </w:rPr>
          <w:t>www.mhwc.govt.nz</w:t>
        </w:r>
      </w:hyperlink>
    </w:p>
    <w:p w14:paraId="24EA146B" w14:textId="07D73FDF" w:rsidR="00B67541" w:rsidRDefault="00B67541" w:rsidP="00C90AB0">
      <w:pPr>
        <w:rPr>
          <w:bCs/>
          <w:shd w:val="clear" w:color="auto" w:fill="FFFFFF"/>
          <w:lang w:eastAsia="en-GB"/>
        </w:rPr>
      </w:pPr>
    </w:p>
    <w:p w14:paraId="0496F423" w14:textId="460542F4" w:rsidR="00C90AB0" w:rsidRDefault="00C90AB0" w:rsidP="00C90AB0">
      <w:pPr>
        <w:rPr>
          <w:bCs/>
          <w:shd w:val="clear" w:color="auto" w:fill="FFFFFF"/>
          <w:lang w:eastAsia="en-GB"/>
        </w:rPr>
      </w:pPr>
    </w:p>
    <w:p w14:paraId="6027EBFF" w14:textId="5946B507" w:rsidR="00B67541" w:rsidRDefault="00344049" w:rsidP="00C90AB0">
      <w:pPr>
        <w:rPr>
          <w:shd w:val="clear" w:color="auto" w:fill="FFFFFF"/>
          <w:lang w:eastAsia="en-GB"/>
        </w:rPr>
      </w:pPr>
      <w:r>
        <w:rPr>
          <w:rStyle w:val="Hyperlink"/>
          <w:b/>
          <w:bCs/>
          <w:noProof/>
          <w:color w:val="auto"/>
          <w:u w:val="none"/>
          <w:shd w:val="clear" w:color="auto" w:fill="FFFFFF"/>
          <w:lang w:val="en-NZ" w:eastAsia="en-NZ"/>
        </w:rPr>
        <w:drawing>
          <wp:anchor distT="0" distB="0" distL="114300" distR="114300" simplePos="0" relativeHeight="251969536" behindDoc="0" locked="0" layoutInCell="1" allowOverlap="1" wp14:anchorId="2E78F55C" wp14:editId="2DD35479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1512000" cy="15120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541">
        <w:rPr>
          <w:shd w:val="clear" w:color="auto" w:fill="FFFFFF"/>
          <w:lang w:eastAsia="en-GB"/>
        </w:rPr>
        <w:t>You can contact them by:</w:t>
      </w:r>
    </w:p>
    <w:p w14:paraId="68D2374D" w14:textId="14CBCACF" w:rsidR="00B67541" w:rsidRDefault="008C2B76" w:rsidP="00C90AB0">
      <w:pPr>
        <w:pStyle w:val="Listtoplevel"/>
      </w:pPr>
      <w:r>
        <w:t>email:</w:t>
      </w:r>
      <w:r w:rsidR="00B67541" w:rsidRPr="00C90AB0">
        <w:t xml:space="preserve"> </w:t>
      </w:r>
      <w:r w:rsidR="00C02A5F" w:rsidRPr="00C90AB0">
        <w:br/>
      </w:r>
      <w:r w:rsidR="00C02A5F" w:rsidRPr="00C90AB0">
        <w:br/>
      </w:r>
      <w:hyperlink r:id="rId89" w:history="1">
        <w:r w:rsidR="00C72BB2" w:rsidRPr="00C90AB0">
          <w:rPr>
            <w:rStyle w:val="Hyperlink"/>
            <w:b/>
            <w:bCs/>
            <w:color w:val="auto"/>
            <w:u w:val="none"/>
          </w:rPr>
          <w:t>kiaora@mhwc.govt.nz</w:t>
        </w:r>
      </w:hyperlink>
      <w:r w:rsidR="00B67541" w:rsidRPr="00C90AB0">
        <w:t xml:space="preserve"> </w:t>
      </w:r>
    </w:p>
    <w:p w14:paraId="0B7D9131" w14:textId="3A082A71" w:rsidR="008C2B76" w:rsidRPr="008C2B76" w:rsidRDefault="00EE0931" w:rsidP="00EE0931">
      <w:pPr>
        <w:pStyle w:val="ListParagraph"/>
      </w:pPr>
      <w:r w:rsidRPr="00EE0931">
        <w:rPr>
          <w:noProof/>
          <w:lang w:val="en-NZ" w:eastAsia="en-NZ"/>
        </w:rPr>
        <w:drawing>
          <wp:anchor distT="0" distB="0" distL="114300" distR="114300" simplePos="0" relativeHeight="251997184" behindDoc="0" locked="0" layoutInCell="1" allowOverlap="1" wp14:anchorId="44C79734" wp14:editId="1F5C73CF">
            <wp:simplePos x="0" y="0"/>
            <wp:positionH relativeFrom="column">
              <wp:posOffset>-552450</wp:posOffset>
            </wp:positionH>
            <wp:positionV relativeFrom="paragraph">
              <wp:posOffset>691515</wp:posOffset>
            </wp:positionV>
            <wp:extent cx="2828290" cy="2000250"/>
            <wp:effectExtent l="0" t="0" r="0" b="0"/>
            <wp:wrapThrough wrapText="bothSides">
              <wp:wrapPolygon edited="0">
                <wp:start x="8875" y="3909"/>
                <wp:lineTo x="7420" y="4320"/>
                <wp:lineTo x="6983" y="5143"/>
                <wp:lineTo x="7129" y="7611"/>
                <wp:lineTo x="6256" y="8229"/>
                <wp:lineTo x="6256" y="8846"/>
                <wp:lineTo x="7129" y="10903"/>
                <wp:lineTo x="7129" y="12549"/>
                <wp:lineTo x="8002" y="14194"/>
                <wp:lineTo x="8729" y="14194"/>
                <wp:lineTo x="9748" y="17486"/>
                <wp:lineTo x="10039" y="20571"/>
                <wp:lineTo x="11348" y="20571"/>
                <wp:lineTo x="11784" y="17486"/>
                <wp:lineTo x="13967" y="14194"/>
                <wp:lineTo x="14403" y="12137"/>
                <wp:lineTo x="14258" y="7611"/>
                <wp:lineTo x="14840" y="5349"/>
                <wp:lineTo x="14258" y="4526"/>
                <wp:lineTo x="12221" y="3909"/>
                <wp:lineTo x="8875" y="3909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Sam Corliss images\postbox letter post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B76">
        <w:t>post:</w:t>
      </w:r>
      <w:r w:rsidR="00B67541" w:rsidRPr="00C90AB0">
        <w:t xml:space="preserve"> </w:t>
      </w:r>
      <w:r w:rsidR="00B67541" w:rsidRPr="00C90AB0">
        <w:br/>
      </w:r>
      <w:r w:rsidR="00B67541" w:rsidRPr="00C90AB0">
        <w:br/>
      </w:r>
      <w:r w:rsidR="00B67541" w:rsidRPr="00EE0931">
        <w:rPr>
          <w:b/>
        </w:rPr>
        <w:t>Te Hiringa Mahara</w:t>
      </w:r>
      <w:r w:rsidR="00B67541" w:rsidRPr="00C90AB0">
        <w:br/>
      </w:r>
    </w:p>
    <w:p w14:paraId="5201A058" w14:textId="77777777" w:rsidR="008C2B76" w:rsidRPr="008C2B76" w:rsidRDefault="00B67541" w:rsidP="008C2B76">
      <w:pPr>
        <w:pStyle w:val="Listtoplevel"/>
        <w:numPr>
          <w:ilvl w:val="0"/>
          <w:numId w:val="0"/>
        </w:numPr>
        <w:spacing w:before="0"/>
        <w:ind w:left="4253"/>
      </w:pPr>
      <w:r w:rsidRPr="00C90AB0">
        <w:rPr>
          <w:b/>
          <w:bCs/>
        </w:rPr>
        <w:t>DX Box SP22502</w:t>
      </w:r>
      <w:r w:rsidRPr="00C90AB0">
        <w:rPr>
          <w:b/>
          <w:bCs/>
        </w:rPr>
        <w:br/>
      </w:r>
    </w:p>
    <w:p w14:paraId="67EF8E04" w14:textId="17150FB6" w:rsidR="000A3C46" w:rsidRPr="00C447EE" w:rsidRDefault="00B67541" w:rsidP="00EE0931">
      <w:pPr>
        <w:pStyle w:val="Listtoplevel"/>
        <w:numPr>
          <w:ilvl w:val="0"/>
          <w:numId w:val="0"/>
        </w:numPr>
        <w:spacing w:before="0"/>
        <w:ind w:left="4253"/>
        <w:rPr>
          <w:rFonts w:eastAsia="Times New Roman"/>
          <w:shd w:val="clear" w:color="auto" w:fill="FFFFFF"/>
          <w:lang w:eastAsia="en-GB"/>
        </w:rPr>
      </w:pPr>
      <w:r w:rsidRPr="00C90AB0">
        <w:rPr>
          <w:b/>
          <w:bCs/>
        </w:rPr>
        <w:t>Wellington</w:t>
      </w:r>
    </w:p>
    <w:p w14:paraId="6C28234A" w14:textId="1D9DAC19" w:rsidR="0060011B" w:rsidRPr="007B7A48" w:rsidRDefault="00463D81" w:rsidP="00EF3B52">
      <w:pPr>
        <w:rPr>
          <w:rFonts w:eastAsia="Times New Roman"/>
          <w:sz w:val="16"/>
          <w:szCs w:val="16"/>
          <w:lang w:eastAsia="en-NZ"/>
        </w:rPr>
      </w:pPr>
      <w:bookmarkStart w:id="0" w:name="_Hlk53559738"/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2038144" behindDoc="1" locked="0" layoutInCell="1" allowOverlap="1" wp14:anchorId="44E003B0" wp14:editId="60FA51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52625" cy="875089"/>
            <wp:effectExtent l="0" t="0" r="0" b="12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MHWC - Full Colou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7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931"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15F15CD" wp14:editId="2C77DC4D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16305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630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B0A57" id="Rectangle: Rounded Corners 24" o:spid="_x0000_s1026" style="position:absolute;margin-left:-27pt;margin-top:-21pt;width:490.9pt;height:721.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="0060011B" w:rsidRPr="00E43F08">
        <w:rPr>
          <w:rFonts w:eastAsia="Times New Roman"/>
          <w:lang w:eastAsia="en-NZ"/>
        </w:rPr>
        <w:t xml:space="preserve">This information has been written by </w:t>
      </w:r>
      <w:r w:rsidR="00C447EE">
        <w:rPr>
          <w:rFonts w:eastAsia="Times New Roman"/>
          <w:lang w:eastAsia="en-NZ"/>
        </w:rPr>
        <w:br/>
      </w:r>
      <w:r w:rsidR="00C447EE" w:rsidRPr="00C447EE">
        <w:rPr>
          <w:rFonts w:eastAsia="Times New Roman"/>
          <w:lang w:eastAsia="en-NZ"/>
        </w:rPr>
        <w:t>Te Hiringa Mahara | Mental Health and Wellbeing Commission</w:t>
      </w:r>
      <w:r w:rsidR="00C447EE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.</w:t>
      </w:r>
    </w:p>
    <w:p w14:paraId="2F86BFE6" w14:textId="27C5E5AB" w:rsidR="0060011B" w:rsidRPr="007B7A48" w:rsidRDefault="00EE0931" w:rsidP="00EF3B52">
      <w:pPr>
        <w:rPr>
          <w:rFonts w:eastAsia="Times New Roman"/>
          <w:sz w:val="14"/>
          <w:szCs w:val="14"/>
          <w:lang w:eastAsia="en-NZ"/>
        </w:rPr>
      </w:pPr>
      <w:r>
        <w:rPr>
          <w:rFonts w:eastAsia="Times New Roman"/>
          <w:noProof/>
          <w:sz w:val="24"/>
          <w:lang w:val="en-NZ" w:eastAsia="en-NZ"/>
        </w:rPr>
        <w:drawing>
          <wp:anchor distT="0" distB="0" distL="114300" distR="114300" simplePos="0" relativeHeight="251709440" behindDoc="1" locked="0" layoutInCell="1" allowOverlap="1" wp14:anchorId="45D4F24D" wp14:editId="0C44FA25">
            <wp:simplePos x="0" y="0"/>
            <wp:positionH relativeFrom="column">
              <wp:posOffset>-50192</wp:posOffset>
            </wp:positionH>
            <wp:positionV relativeFrom="paragraph">
              <wp:posOffset>536575</wp:posOffset>
            </wp:positionV>
            <wp:extent cx="1959428" cy="719209"/>
            <wp:effectExtent l="0" t="0" r="3175" b="5080"/>
            <wp:wrapNone/>
            <wp:docPr id="97" name="Picture 97" descr="Logo: Make it Easy - Kia Mama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71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B52">
        <w:rPr>
          <w:rFonts w:eastAsia="Times New Roman"/>
          <w:sz w:val="18"/>
          <w:szCs w:val="22"/>
          <w:lang w:eastAsia="en-NZ"/>
        </w:rPr>
        <w:br/>
      </w:r>
      <w:r w:rsidR="0060011B" w:rsidRPr="00E43F08">
        <w:rPr>
          <w:rFonts w:eastAsia="Times New Roman"/>
          <w:lang w:eastAsia="en-NZ"/>
        </w:rPr>
        <w:t>It has been transla</w:t>
      </w:r>
      <w:r w:rsidR="0060011B">
        <w:rPr>
          <w:rFonts w:eastAsia="Times New Roman"/>
          <w:lang w:eastAsia="en-NZ"/>
        </w:rPr>
        <w:t>ted into Easy Read by the Make i</w:t>
      </w:r>
      <w:r w:rsidR="0060011B" w:rsidRPr="00E43F08">
        <w:rPr>
          <w:rFonts w:eastAsia="Times New Roman"/>
          <w:lang w:eastAsia="en-NZ"/>
        </w:rPr>
        <w:t xml:space="preserve">t Easy </w:t>
      </w:r>
      <w:r w:rsidR="0060011B">
        <w:rPr>
          <w:rFonts w:eastAsia="Times New Roman"/>
          <w:lang w:eastAsia="en-NZ"/>
        </w:rPr>
        <w:t xml:space="preserve">Kia Māmā Mai </w:t>
      </w:r>
      <w:r w:rsidR="0060011B" w:rsidRPr="00E43F08">
        <w:rPr>
          <w:rFonts w:eastAsia="Times New Roman"/>
          <w:lang w:eastAsia="en-NZ"/>
        </w:rPr>
        <w:t>service of People First New Zealand Ngā Tāngata Tuatahi.</w:t>
      </w:r>
    </w:p>
    <w:p w14:paraId="5F7C984B" w14:textId="512B9864" w:rsidR="0060011B" w:rsidRPr="00EE0931" w:rsidRDefault="0060011B" w:rsidP="00EF3B52">
      <w:pPr>
        <w:rPr>
          <w:rFonts w:eastAsia="Times New Roman"/>
          <w:sz w:val="26"/>
          <w:szCs w:val="20"/>
          <w:lang w:eastAsia="en-NZ"/>
        </w:rPr>
      </w:pPr>
    </w:p>
    <w:p w14:paraId="49EB68DC" w14:textId="77777777" w:rsidR="0060011B" w:rsidRPr="007B7A48" w:rsidRDefault="0060011B" w:rsidP="00EF3B52">
      <w:pPr>
        <w:rPr>
          <w:rFonts w:eastAsia="Times New Roman"/>
          <w:sz w:val="16"/>
          <w:szCs w:val="16"/>
          <w:lang w:eastAsia="en-NZ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708416" behindDoc="0" locked="0" layoutInCell="1" allowOverlap="1" wp14:anchorId="280693B9" wp14:editId="4D3D1D34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Logo: People First New Zealand - Nga Ta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/>
          <w:lang w:eastAsia="en-NZ"/>
        </w:rPr>
        <w:t>The ideas in this document are not the ideas of People First New Zealand Ngā Tāngata Tuatahi.</w:t>
      </w:r>
    </w:p>
    <w:p w14:paraId="6722A42D" w14:textId="77777777" w:rsidR="0060011B" w:rsidRPr="007B7A48" w:rsidRDefault="0060011B" w:rsidP="00797B11">
      <w:pPr>
        <w:spacing w:after="120"/>
        <w:ind w:left="0"/>
        <w:rPr>
          <w:rFonts w:eastAsia="Times New Roman" w:cs="Arial"/>
          <w:sz w:val="16"/>
          <w:szCs w:val="16"/>
          <w:lang w:eastAsia="en-NZ"/>
        </w:rPr>
      </w:pPr>
    </w:p>
    <w:p w14:paraId="37012D89" w14:textId="77777777" w:rsidR="0060011B" w:rsidRPr="00E43F08" w:rsidRDefault="0060011B" w:rsidP="00EE0931">
      <w:pPr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2272" behindDoc="1" locked="0" layoutInCell="1" allowOverlap="1" wp14:anchorId="7051D26E" wp14:editId="3C9643D6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Logo: Change. 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65FD688" w14:textId="16D8ACC1" w:rsidR="0060011B" w:rsidRPr="00BA7DB8" w:rsidRDefault="0060011B" w:rsidP="00EE0931">
      <w:pPr>
        <w:pStyle w:val="Listtoplevel"/>
        <w:ind w:left="3686" w:firstLine="0"/>
      </w:pPr>
      <w:r w:rsidRPr="00E43F08">
        <w:rPr>
          <w:lang w:eastAsia="en-NZ"/>
        </w:rPr>
        <w:t>Cha</w:t>
      </w:r>
      <w:r w:rsidRPr="00BA7DB8">
        <w:t>ngepeople.org</w:t>
      </w:r>
    </w:p>
    <w:p w14:paraId="4AD2455A" w14:textId="77777777" w:rsidR="00BA7DB8" w:rsidRDefault="0060011B" w:rsidP="00EE0931">
      <w:pPr>
        <w:pStyle w:val="Listtoplevel"/>
        <w:ind w:left="3686" w:firstLine="0"/>
      </w:pPr>
      <w:r w:rsidRPr="00BA7DB8">
        <w:rPr>
          <w:noProof/>
          <w:lang w:val="en-NZ" w:eastAsia="en-NZ"/>
        </w:rPr>
        <w:drawing>
          <wp:anchor distT="0" distB="0" distL="114300" distR="114300" simplePos="0" relativeHeight="251706368" behindDoc="0" locked="0" layoutInCell="1" allowOverlap="1" wp14:anchorId="18F527FA" wp14:editId="6BB52A74">
            <wp:simplePos x="0" y="0"/>
            <wp:positionH relativeFrom="margin">
              <wp:posOffset>6985</wp:posOffset>
            </wp:positionH>
            <wp:positionV relativeFrom="paragraph">
              <wp:posOffset>291040</wp:posOffset>
            </wp:positionV>
            <wp:extent cx="1809750" cy="203835"/>
            <wp:effectExtent l="0" t="0" r="0" b="5715"/>
            <wp:wrapNone/>
            <wp:docPr id="99" name="Picture 99" descr="Logo: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DB8">
        <w:t>Photosymbols.com</w:t>
      </w:r>
    </w:p>
    <w:p w14:paraId="664B16D7" w14:textId="033607B4" w:rsidR="0060011B" w:rsidRPr="00BA7DB8" w:rsidRDefault="00297D7A" w:rsidP="00EE0931">
      <w:pPr>
        <w:pStyle w:val="Listtoplevel"/>
        <w:ind w:left="3686" w:firstLine="0"/>
      </w:pP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07392" behindDoc="0" locked="0" layoutInCell="1" allowOverlap="1" wp14:anchorId="1F2A26E5" wp14:editId="202A8972">
            <wp:simplePos x="0" y="0"/>
            <wp:positionH relativeFrom="column">
              <wp:posOffset>300550</wp:posOffset>
            </wp:positionH>
            <wp:positionV relativeFrom="paragraph">
              <wp:posOffset>182188</wp:posOffset>
            </wp:positionV>
            <wp:extent cx="1036955" cy="1098550"/>
            <wp:effectExtent l="0" t="0" r="0" b="6350"/>
            <wp:wrapNone/>
            <wp:docPr id="100" name="Picture 100" descr="Logo: SGC Image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BA7DB8">
        <w:t>SGC Image Works</w:t>
      </w:r>
    </w:p>
    <w:p w14:paraId="5DBFD55E" w14:textId="696B926A" w:rsidR="00AE2F1F" w:rsidRPr="0005635D" w:rsidRDefault="007B7A48" w:rsidP="00EE0931">
      <w:pPr>
        <w:pStyle w:val="Listtoplevel"/>
        <w:ind w:left="3686" w:firstLine="0"/>
        <w:rPr>
          <w:rFonts w:eastAsia="Calibri"/>
          <w:lang w:eastAsia="en-NZ"/>
        </w:rPr>
      </w:pPr>
      <w:r w:rsidRPr="00BA7DB8">
        <w:rPr>
          <w:noProof/>
          <w:lang w:val="en-NZ" w:eastAsia="en-NZ"/>
        </w:rPr>
        <w:drawing>
          <wp:anchor distT="0" distB="0" distL="114300" distR="114300" simplePos="0" relativeHeight="251704320" behindDoc="0" locked="0" layoutInCell="1" allowOverlap="1" wp14:anchorId="67268E36" wp14:editId="1AE7A412">
            <wp:simplePos x="0" y="0"/>
            <wp:positionH relativeFrom="column">
              <wp:posOffset>537520</wp:posOffset>
            </wp:positionH>
            <wp:positionV relativeFrom="paragraph">
              <wp:posOffset>1068022</wp:posOffset>
            </wp:positionV>
            <wp:extent cx="752475" cy="838200"/>
            <wp:effectExtent l="0" t="0" r="9525" b="0"/>
            <wp:wrapNone/>
            <wp:docPr id="296" name="Picture 296" descr="Symbol: Copy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BA7DB8">
        <w:t>Huriana Kopeke-Te Aho.</w:t>
      </w:r>
      <w:r>
        <w:rPr>
          <w:rFonts w:eastAsia="Calibri"/>
          <w:shd w:val="clear" w:color="auto" w:fill="FFFFFF"/>
        </w:rPr>
        <w:br/>
      </w:r>
      <w:r w:rsidR="0060011B" w:rsidRPr="007B7A48">
        <w:rPr>
          <w:rFonts w:eastAsia="Times New Roman"/>
          <w:sz w:val="16"/>
          <w:szCs w:val="16"/>
          <w:lang w:eastAsia="en-NZ"/>
        </w:rPr>
        <w:br/>
      </w:r>
      <w:r w:rsidR="0060011B" w:rsidRPr="00BF526C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7AED63A" wp14:editId="438E0F38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CC330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AED63A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30" type="#_x0000_t202" style="position:absolute;left:0;text-align:left;margin-left:19.65pt;margin-top:18.75pt;width:55.6pt;height:83.25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X7IQIAACU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" stroked="f">
                <v:textbox style="mso-fit-shape-to-text:t">
                  <w:txbxContent>
                    <w:p w14:paraId="48ACC330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011B" w:rsidRPr="00BF526C">
        <w:t>All images used in this Easy Read document are subject to copyright rules and cannot be used without permission.</w:t>
      </w:r>
      <w:bookmarkEnd w:id="0"/>
    </w:p>
    <w:sectPr w:rsidR="00AE2F1F" w:rsidRPr="0005635D" w:rsidSect="00862962">
      <w:footerReference w:type="even" r:id="rId97"/>
      <w:footerReference w:type="default" r:id="rId9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5E85"/>
        <w:left w:val="single" w:sz="24" w:space="24" w:color="005E85"/>
        <w:bottom w:val="single" w:sz="24" w:space="24" w:color="005E85"/>
        <w:right w:val="single" w:sz="24" w:space="24" w:color="005E85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A7DEB" w14:textId="77777777" w:rsidR="006E1031" w:rsidRDefault="006E1031">
      <w:pPr>
        <w:spacing w:line="240" w:lineRule="auto"/>
      </w:pPr>
      <w:r>
        <w:separator/>
      </w:r>
    </w:p>
  </w:endnote>
  <w:endnote w:type="continuationSeparator" w:id="0">
    <w:p w14:paraId="4924B599" w14:textId="77777777" w:rsidR="006E1031" w:rsidRDefault="006E10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ic Sans Light">
    <w:altName w:val="Times New Roman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BDD46E" w14:textId="77777777" w:rsidR="00AE2F1F" w:rsidRDefault="00BC7E04" w:rsidP="00AE2F1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A8B5588" w14:textId="77777777" w:rsidR="00AE2F1F" w:rsidRDefault="00AE2F1F" w:rsidP="00AE2F1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CFD40F" w14:textId="77777777" w:rsidR="00AE2F1F" w:rsidRPr="00AA03EC" w:rsidRDefault="00BC7E04" w:rsidP="00AE2F1F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C53BA2">
          <w:rPr>
            <w:rStyle w:val="PageNumber"/>
            <w:noProof/>
            <w:sz w:val="28"/>
            <w:szCs w:val="28"/>
          </w:rPr>
          <w:t>1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D07490C" w14:textId="77777777" w:rsidR="00AE2F1F" w:rsidRDefault="00AE2F1F" w:rsidP="00AE2F1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0B5FF" w14:textId="77777777" w:rsidR="006E1031" w:rsidRDefault="006E1031">
      <w:pPr>
        <w:spacing w:line="240" w:lineRule="auto"/>
      </w:pPr>
      <w:r>
        <w:separator/>
      </w:r>
    </w:p>
  </w:footnote>
  <w:footnote w:type="continuationSeparator" w:id="0">
    <w:p w14:paraId="0F46091D" w14:textId="77777777" w:rsidR="006E1031" w:rsidRDefault="006E10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6D189378"/>
    <w:lvl w:ilvl="0" w:tplc="8560428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 w15:restartNumberingAfterBreak="0">
    <w:nsid w:val="1B5719F4"/>
    <w:multiLevelType w:val="hybridMultilevel"/>
    <w:tmpl w:val="5F70AB0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27B74C00"/>
    <w:multiLevelType w:val="hybridMultilevel"/>
    <w:tmpl w:val="89003DC6"/>
    <w:lvl w:ilvl="0" w:tplc="8112246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" w15:restartNumberingAfterBreak="0">
    <w:nsid w:val="2E2A3706"/>
    <w:multiLevelType w:val="hybridMultilevel"/>
    <w:tmpl w:val="47E0B596"/>
    <w:lvl w:ilvl="0" w:tplc="E9C4A696">
      <w:start w:val="1"/>
      <w:numFmt w:val="decimal"/>
      <w:lvlText w:val="%1."/>
      <w:lvlJc w:val="left"/>
      <w:pPr>
        <w:ind w:left="4046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 w15:restartNumberingAfterBreak="0">
    <w:nsid w:val="380A078B"/>
    <w:multiLevelType w:val="multilevel"/>
    <w:tmpl w:val="15888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AE4274"/>
    <w:multiLevelType w:val="hybridMultilevel"/>
    <w:tmpl w:val="11CAC65A"/>
    <w:lvl w:ilvl="0" w:tplc="999698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618AA"/>
    <w:multiLevelType w:val="hybridMultilevel"/>
    <w:tmpl w:val="D52C9B86"/>
    <w:lvl w:ilvl="0" w:tplc="14090001">
      <w:start w:val="1"/>
      <w:numFmt w:val="bullet"/>
      <w:lvlText w:val=""/>
      <w:lvlJc w:val="left"/>
      <w:pPr>
        <w:ind w:left="448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4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 w16cid:durableId="781804124">
    <w:abstractNumId w:val="1"/>
  </w:num>
  <w:num w:numId="2" w16cid:durableId="754012369">
    <w:abstractNumId w:val="11"/>
  </w:num>
  <w:num w:numId="3" w16cid:durableId="1873378440">
    <w:abstractNumId w:val="3"/>
  </w:num>
  <w:num w:numId="4" w16cid:durableId="1743212821">
    <w:abstractNumId w:val="2"/>
  </w:num>
  <w:num w:numId="5" w16cid:durableId="1823958798">
    <w:abstractNumId w:val="10"/>
  </w:num>
  <w:num w:numId="6" w16cid:durableId="151025525">
    <w:abstractNumId w:val="0"/>
  </w:num>
  <w:num w:numId="7" w16cid:durableId="1957709567">
    <w:abstractNumId w:val="4"/>
  </w:num>
  <w:num w:numId="8" w16cid:durableId="1257203839">
    <w:abstractNumId w:val="9"/>
  </w:num>
  <w:num w:numId="9" w16cid:durableId="961228329">
    <w:abstractNumId w:val="8"/>
  </w:num>
  <w:num w:numId="10" w16cid:durableId="114450673">
    <w:abstractNumId w:val="5"/>
  </w:num>
  <w:num w:numId="11" w16cid:durableId="798649660">
    <w:abstractNumId w:val="6"/>
  </w:num>
  <w:num w:numId="12" w16cid:durableId="487941308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962"/>
    <w:rsid w:val="00000F5E"/>
    <w:rsid w:val="00003CBA"/>
    <w:rsid w:val="00005DB6"/>
    <w:rsid w:val="000064D2"/>
    <w:rsid w:val="0000731A"/>
    <w:rsid w:val="00012B69"/>
    <w:rsid w:val="000227B4"/>
    <w:rsid w:val="00026489"/>
    <w:rsid w:val="0003092A"/>
    <w:rsid w:val="00030AFA"/>
    <w:rsid w:val="00034180"/>
    <w:rsid w:val="00041D35"/>
    <w:rsid w:val="000427BA"/>
    <w:rsid w:val="0004557B"/>
    <w:rsid w:val="00055CEA"/>
    <w:rsid w:val="0005635D"/>
    <w:rsid w:val="00060137"/>
    <w:rsid w:val="00061279"/>
    <w:rsid w:val="00067898"/>
    <w:rsid w:val="000729EF"/>
    <w:rsid w:val="00083DBD"/>
    <w:rsid w:val="00090626"/>
    <w:rsid w:val="0009079F"/>
    <w:rsid w:val="00095F4C"/>
    <w:rsid w:val="000A1B7F"/>
    <w:rsid w:val="000A1C4D"/>
    <w:rsid w:val="000A3B68"/>
    <w:rsid w:val="000A3C46"/>
    <w:rsid w:val="000A7B30"/>
    <w:rsid w:val="000C036E"/>
    <w:rsid w:val="000C39BE"/>
    <w:rsid w:val="000D2D37"/>
    <w:rsid w:val="000D7B5C"/>
    <w:rsid w:val="000E15F0"/>
    <w:rsid w:val="000E3AAD"/>
    <w:rsid w:val="000E669C"/>
    <w:rsid w:val="000E6EA1"/>
    <w:rsid w:val="000F4A62"/>
    <w:rsid w:val="000F6BD3"/>
    <w:rsid w:val="001069D1"/>
    <w:rsid w:val="001127B2"/>
    <w:rsid w:val="001175B3"/>
    <w:rsid w:val="00122416"/>
    <w:rsid w:val="00124EA8"/>
    <w:rsid w:val="00124FC3"/>
    <w:rsid w:val="00126D22"/>
    <w:rsid w:val="00140FC2"/>
    <w:rsid w:val="00142892"/>
    <w:rsid w:val="00166EB6"/>
    <w:rsid w:val="001754F4"/>
    <w:rsid w:val="001830D9"/>
    <w:rsid w:val="00187423"/>
    <w:rsid w:val="001948FF"/>
    <w:rsid w:val="001A3677"/>
    <w:rsid w:val="001A5637"/>
    <w:rsid w:val="001A668C"/>
    <w:rsid w:val="001B4DD5"/>
    <w:rsid w:val="001B58F3"/>
    <w:rsid w:val="001B7CBD"/>
    <w:rsid w:val="001B7F6D"/>
    <w:rsid w:val="001D223E"/>
    <w:rsid w:val="001E2B47"/>
    <w:rsid w:val="001E3429"/>
    <w:rsid w:val="001E6728"/>
    <w:rsid w:val="001F0377"/>
    <w:rsid w:val="001F79F6"/>
    <w:rsid w:val="00201791"/>
    <w:rsid w:val="00207ACE"/>
    <w:rsid w:val="00207E35"/>
    <w:rsid w:val="002102C6"/>
    <w:rsid w:val="00226F54"/>
    <w:rsid w:val="00232267"/>
    <w:rsid w:val="0024132A"/>
    <w:rsid w:val="002421C0"/>
    <w:rsid w:val="00256B09"/>
    <w:rsid w:val="00260BBC"/>
    <w:rsid w:val="00261BF8"/>
    <w:rsid w:val="00266B9F"/>
    <w:rsid w:val="002678A9"/>
    <w:rsid w:val="00270389"/>
    <w:rsid w:val="00283A23"/>
    <w:rsid w:val="00286A35"/>
    <w:rsid w:val="002934E7"/>
    <w:rsid w:val="00297D7A"/>
    <w:rsid w:val="002A5CF7"/>
    <w:rsid w:val="002B1D02"/>
    <w:rsid w:val="002B438C"/>
    <w:rsid w:val="002B561E"/>
    <w:rsid w:val="002F77E5"/>
    <w:rsid w:val="00300F41"/>
    <w:rsid w:val="00315307"/>
    <w:rsid w:val="00322B79"/>
    <w:rsid w:val="00323EB3"/>
    <w:rsid w:val="00324CB1"/>
    <w:rsid w:val="00336364"/>
    <w:rsid w:val="0034181A"/>
    <w:rsid w:val="003432D2"/>
    <w:rsid w:val="00344049"/>
    <w:rsid w:val="00344873"/>
    <w:rsid w:val="003452A7"/>
    <w:rsid w:val="00347975"/>
    <w:rsid w:val="003503ED"/>
    <w:rsid w:val="003507A9"/>
    <w:rsid w:val="0035778D"/>
    <w:rsid w:val="00361A41"/>
    <w:rsid w:val="00371362"/>
    <w:rsid w:val="00371C85"/>
    <w:rsid w:val="00382793"/>
    <w:rsid w:val="00387F48"/>
    <w:rsid w:val="0039497F"/>
    <w:rsid w:val="00395594"/>
    <w:rsid w:val="003B5D5A"/>
    <w:rsid w:val="003C1B8A"/>
    <w:rsid w:val="003C5CEB"/>
    <w:rsid w:val="003D6B65"/>
    <w:rsid w:val="003D7184"/>
    <w:rsid w:val="003E73D9"/>
    <w:rsid w:val="003F07F7"/>
    <w:rsid w:val="003F2149"/>
    <w:rsid w:val="003F2A13"/>
    <w:rsid w:val="003F5628"/>
    <w:rsid w:val="004046AC"/>
    <w:rsid w:val="0040597B"/>
    <w:rsid w:val="00411165"/>
    <w:rsid w:val="0041711E"/>
    <w:rsid w:val="00417978"/>
    <w:rsid w:val="00425657"/>
    <w:rsid w:val="0042607B"/>
    <w:rsid w:val="00427EDE"/>
    <w:rsid w:val="00432483"/>
    <w:rsid w:val="00447F82"/>
    <w:rsid w:val="0045031F"/>
    <w:rsid w:val="00452E72"/>
    <w:rsid w:val="004535B5"/>
    <w:rsid w:val="004567B0"/>
    <w:rsid w:val="004628FC"/>
    <w:rsid w:val="00463D81"/>
    <w:rsid w:val="00463DEE"/>
    <w:rsid w:val="004660BE"/>
    <w:rsid w:val="00466743"/>
    <w:rsid w:val="00470854"/>
    <w:rsid w:val="00473DD3"/>
    <w:rsid w:val="004741E8"/>
    <w:rsid w:val="00475402"/>
    <w:rsid w:val="004849B5"/>
    <w:rsid w:val="0048790A"/>
    <w:rsid w:val="004A1693"/>
    <w:rsid w:val="004A1911"/>
    <w:rsid w:val="004E0178"/>
    <w:rsid w:val="004E6FA1"/>
    <w:rsid w:val="004F56C0"/>
    <w:rsid w:val="00503AD5"/>
    <w:rsid w:val="0051025D"/>
    <w:rsid w:val="0051223F"/>
    <w:rsid w:val="005203CF"/>
    <w:rsid w:val="00533D08"/>
    <w:rsid w:val="005450E2"/>
    <w:rsid w:val="0055723B"/>
    <w:rsid w:val="00561CAB"/>
    <w:rsid w:val="005622CA"/>
    <w:rsid w:val="0056578A"/>
    <w:rsid w:val="00567B46"/>
    <w:rsid w:val="00570380"/>
    <w:rsid w:val="00573491"/>
    <w:rsid w:val="0057520A"/>
    <w:rsid w:val="0057628D"/>
    <w:rsid w:val="00597EA7"/>
    <w:rsid w:val="005A222E"/>
    <w:rsid w:val="005A66F5"/>
    <w:rsid w:val="005B0F34"/>
    <w:rsid w:val="005B4ABE"/>
    <w:rsid w:val="005C3674"/>
    <w:rsid w:val="005C3999"/>
    <w:rsid w:val="005C6FBE"/>
    <w:rsid w:val="005D32EF"/>
    <w:rsid w:val="005D728F"/>
    <w:rsid w:val="005E05AC"/>
    <w:rsid w:val="005E75E3"/>
    <w:rsid w:val="005F024B"/>
    <w:rsid w:val="005F68AA"/>
    <w:rsid w:val="0060011B"/>
    <w:rsid w:val="00602A45"/>
    <w:rsid w:val="00614495"/>
    <w:rsid w:val="00621576"/>
    <w:rsid w:val="00627A94"/>
    <w:rsid w:val="0063422F"/>
    <w:rsid w:val="006377ED"/>
    <w:rsid w:val="006428E5"/>
    <w:rsid w:val="00644E33"/>
    <w:rsid w:val="0064667B"/>
    <w:rsid w:val="00647692"/>
    <w:rsid w:val="006534BE"/>
    <w:rsid w:val="0066684E"/>
    <w:rsid w:val="006753B4"/>
    <w:rsid w:val="00683D5A"/>
    <w:rsid w:val="00685D1F"/>
    <w:rsid w:val="00687ACB"/>
    <w:rsid w:val="0069447F"/>
    <w:rsid w:val="006B1232"/>
    <w:rsid w:val="006B41EB"/>
    <w:rsid w:val="006B45FC"/>
    <w:rsid w:val="006B6ED0"/>
    <w:rsid w:val="006C3C05"/>
    <w:rsid w:val="006C3F18"/>
    <w:rsid w:val="006C46A1"/>
    <w:rsid w:val="006C5C26"/>
    <w:rsid w:val="006D12ED"/>
    <w:rsid w:val="006E050D"/>
    <w:rsid w:val="006E1031"/>
    <w:rsid w:val="006F25F6"/>
    <w:rsid w:val="006F6BEC"/>
    <w:rsid w:val="00702990"/>
    <w:rsid w:val="0070387F"/>
    <w:rsid w:val="00705CA3"/>
    <w:rsid w:val="007065A2"/>
    <w:rsid w:val="00711546"/>
    <w:rsid w:val="00725D36"/>
    <w:rsid w:val="00725E58"/>
    <w:rsid w:val="00734075"/>
    <w:rsid w:val="00734EBE"/>
    <w:rsid w:val="00736E4E"/>
    <w:rsid w:val="00740CFE"/>
    <w:rsid w:val="00746BC5"/>
    <w:rsid w:val="0075758A"/>
    <w:rsid w:val="00760015"/>
    <w:rsid w:val="00766D8F"/>
    <w:rsid w:val="00775A1B"/>
    <w:rsid w:val="0078038C"/>
    <w:rsid w:val="007829EC"/>
    <w:rsid w:val="00797B11"/>
    <w:rsid w:val="007A23F0"/>
    <w:rsid w:val="007B2AB2"/>
    <w:rsid w:val="007B3CC3"/>
    <w:rsid w:val="007B7A48"/>
    <w:rsid w:val="007C1CCB"/>
    <w:rsid w:val="007C1FC9"/>
    <w:rsid w:val="007C468F"/>
    <w:rsid w:val="007C705C"/>
    <w:rsid w:val="007C7764"/>
    <w:rsid w:val="007D23B3"/>
    <w:rsid w:val="007E7233"/>
    <w:rsid w:val="007E7FEC"/>
    <w:rsid w:val="007F2E64"/>
    <w:rsid w:val="007F591B"/>
    <w:rsid w:val="008029BA"/>
    <w:rsid w:val="00806301"/>
    <w:rsid w:val="008145F3"/>
    <w:rsid w:val="008209E0"/>
    <w:rsid w:val="00823DBE"/>
    <w:rsid w:val="00833517"/>
    <w:rsid w:val="00840DD4"/>
    <w:rsid w:val="00840E1C"/>
    <w:rsid w:val="0084309A"/>
    <w:rsid w:val="00850B8E"/>
    <w:rsid w:val="0085704F"/>
    <w:rsid w:val="008624BC"/>
    <w:rsid w:val="00862962"/>
    <w:rsid w:val="00863D53"/>
    <w:rsid w:val="00863E7F"/>
    <w:rsid w:val="0086580C"/>
    <w:rsid w:val="00867E19"/>
    <w:rsid w:val="008848CB"/>
    <w:rsid w:val="00887F23"/>
    <w:rsid w:val="00890D6D"/>
    <w:rsid w:val="00892622"/>
    <w:rsid w:val="00897916"/>
    <w:rsid w:val="008B2BC6"/>
    <w:rsid w:val="008B3CFE"/>
    <w:rsid w:val="008B4EFE"/>
    <w:rsid w:val="008C0BFE"/>
    <w:rsid w:val="008C1A42"/>
    <w:rsid w:val="008C2B76"/>
    <w:rsid w:val="008C5E64"/>
    <w:rsid w:val="008D0DE3"/>
    <w:rsid w:val="008D29F7"/>
    <w:rsid w:val="008D437D"/>
    <w:rsid w:val="008D45A1"/>
    <w:rsid w:val="008E76EE"/>
    <w:rsid w:val="00900055"/>
    <w:rsid w:val="0090322E"/>
    <w:rsid w:val="00905CB2"/>
    <w:rsid w:val="00907310"/>
    <w:rsid w:val="009166F1"/>
    <w:rsid w:val="00917B45"/>
    <w:rsid w:val="009224C7"/>
    <w:rsid w:val="00924873"/>
    <w:rsid w:val="00937690"/>
    <w:rsid w:val="009411B0"/>
    <w:rsid w:val="0094461F"/>
    <w:rsid w:val="0094516C"/>
    <w:rsid w:val="00955640"/>
    <w:rsid w:val="00961FAD"/>
    <w:rsid w:val="0098180B"/>
    <w:rsid w:val="009830E7"/>
    <w:rsid w:val="0098532E"/>
    <w:rsid w:val="00997261"/>
    <w:rsid w:val="009A4C2B"/>
    <w:rsid w:val="009A6FD7"/>
    <w:rsid w:val="009B7E10"/>
    <w:rsid w:val="009C1E3F"/>
    <w:rsid w:val="009C2AE0"/>
    <w:rsid w:val="009C4167"/>
    <w:rsid w:val="009C7EC0"/>
    <w:rsid w:val="009D0684"/>
    <w:rsid w:val="009E060C"/>
    <w:rsid w:val="009F0F82"/>
    <w:rsid w:val="009F6127"/>
    <w:rsid w:val="00A0592A"/>
    <w:rsid w:val="00A12915"/>
    <w:rsid w:val="00A20C83"/>
    <w:rsid w:val="00A22C24"/>
    <w:rsid w:val="00A23117"/>
    <w:rsid w:val="00A23B37"/>
    <w:rsid w:val="00A24CB3"/>
    <w:rsid w:val="00A25C46"/>
    <w:rsid w:val="00A26D57"/>
    <w:rsid w:val="00A30D92"/>
    <w:rsid w:val="00A34608"/>
    <w:rsid w:val="00A36954"/>
    <w:rsid w:val="00A42314"/>
    <w:rsid w:val="00A53EC5"/>
    <w:rsid w:val="00A60A81"/>
    <w:rsid w:val="00A60C9E"/>
    <w:rsid w:val="00A62C7E"/>
    <w:rsid w:val="00A64A97"/>
    <w:rsid w:val="00A72FF9"/>
    <w:rsid w:val="00A8101E"/>
    <w:rsid w:val="00A86CD2"/>
    <w:rsid w:val="00A95BBF"/>
    <w:rsid w:val="00AA38EF"/>
    <w:rsid w:val="00AC6E62"/>
    <w:rsid w:val="00AE10C5"/>
    <w:rsid w:val="00AE2F1F"/>
    <w:rsid w:val="00AE77C6"/>
    <w:rsid w:val="00AF202F"/>
    <w:rsid w:val="00AF72B7"/>
    <w:rsid w:val="00B10616"/>
    <w:rsid w:val="00B14A27"/>
    <w:rsid w:val="00B25859"/>
    <w:rsid w:val="00B330CE"/>
    <w:rsid w:val="00B33965"/>
    <w:rsid w:val="00B4060F"/>
    <w:rsid w:val="00B427E8"/>
    <w:rsid w:val="00B478EE"/>
    <w:rsid w:val="00B52BD1"/>
    <w:rsid w:val="00B536ED"/>
    <w:rsid w:val="00B563B8"/>
    <w:rsid w:val="00B63883"/>
    <w:rsid w:val="00B67541"/>
    <w:rsid w:val="00B81A2E"/>
    <w:rsid w:val="00B83102"/>
    <w:rsid w:val="00B870A0"/>
    <w:rsid w:val="00B91EFC"/>
    <w:rsid w:val="00B95A68"/>
    <w:rsid w:val="00BA1BB8"/>
    <w:rsid w:val="00BA3423"/>
    <w:rsid w:val="00BA7DB8"/>
    <w:rsid w:val="00BB01E3"/>
    <w:rsid w:val="00BC319C"/>
    <w:rsid w:val="00BC757F"/>
    <w:rsid w:val="00BC7E04"/>
    <w:rsid w:val="00BD34B6"/>
    <w:rsid w:val="00BD6523"/>
    <w:rsid w:val="00BE6183"/>
    <w:rsid w:val="00BF102B"/>
    <w:rsid w:val="00BF2333"/>
    <w:rsid w:val="00BF526C"/>
    <w:rsid w:val="00BF5DDC"/>
    <w:rsid w:val="00BF7BD0"/>
    <w:rsid w:val="00C02214"/>
    <w:rsid w:val="00C02A5F"/>
    <w:rsid w:val="00C033A0"/>
    <w:rsid w:val="00C125D2"/>
    <w:rsid w:val="00C13166"/>
    <w:rsid w:val="00C16E39"/>
    <w:rsid w:val="00C21FB1"/>
    <w:rsid w:val="00C22308"/>
    <w:rsid w:val="00C23A1C"/>
    <w:rsid w:val="00C37573"/>
    <w:rsid w:val="00C447EE"/>
    <w:rsid w:val="00C50C5B"/>
    <w:rsid w:val="00C53BA2"/>
    <w:rsid w:val="00C63A71"/>
    <w:rsid w:val="00C66E13"/>
    <w:rsid w:val="00C672C6"/>
    <w:rsid w:val="00C70CD0"/>
    <w:rsid w:val="00C71D33"/>
    <w:rsid w:val="00C7265E"/>
    <w:rsid w:val="00C72BB2"/>
    <w:rsid w:val="00C7362E"/>
    <w:rsid w:val="00C77105"/>
    <w:rsid w:val="00C832FC"/>
    <w:rsid w:val="00C87821"/>
    <w:rsid w:val="00C90AB0"/>
    <w:rsid w:val="00C934D2"/>
    <w:rsid w:val="00C95F30"/>
    <w:rsid w:val="00C966BA"/>
    <w:rsid w:val="00CA3599"/>
    <w:rsid w:val="00CA423D"/>
    <w:rsid w:val="00CA538B"/>
    <w:rsid w:val="00CB040F"/>
    <w:rsid w:val="00CB44CF"/>
    <w:rsid w:val="00CB583F"/>
    <w:rsid w:val="00CC2E71"/>
    <w:rsid w:val="00CC5C64"/>
    <w:rsid w:val="00CD0A10"/>
    <w:rsid w:val="00CE25F5"/>
    <w:rsid w:val="00CE40BA"/>
    <w:rsid w:val="00CE61B7"/>
    <w:rsid w:val="00CF1E66"/>
    <w:rsid w:val="00CF2799"/>
    <w:rsid w:val="00CF2B1E"/>
    <w:rsid w:val="00CF317C"/>
    <w:rsid w:val="00D051DF"/>
    <w:rsid w:val="00D23331"/>
    <w:rsid w:val="00D405F3"/>
    <w:rsid w:val="00D40D2A"/>
    <w:rsid w:val="00D46C51"/>
    <w:rsid w:val="00D511B0"/>
    <w:rsid w:val="00D56EEA"/>
    <w:rsid w:val="00D57DD2"/>
    <w:rsid w:val="00D652D9"/>
    <w:rsid w:val="00D67451"/>
    <w:rsid w:val="00D73E7E"/>
    <w:rsid w:val="00D755BE"/>
    <w:rsid w:val="00D8277D"/>
    <w:rsid w:val="00D852B6"/>
    <w:rsid w:val="00D90169"/>
    <w:rsid w:val="00D95B70"/>
    <w:rsid w:val="00D964DB"/>
    <w:rsid w:val="00DA159A"/>
    <w:rsid w:val="00DA3B99"/>
    <w:rsid w:val="00DB42FC"/>
    <w:rsid w:val="00DC0CD0"/>
    <w:rsid w:val="00DC5D2A"/>
    <w:rsid w:val="00DE6736"/>
    <w:rsid w:val="00DF2E18"/>
    <w:rsid w:val="00E019F3"/>
    <w:rsid w:val="00E05CBF"/>
    <w:rsid w:val="00E07485"/>
    <w:rsid w:val="00E136B6"/>
    <w:rsid w:val="00E15DB6"/>
    <w:rsid w:val="00E16C44"/>
    <w:rsid w:val="00E17BF8"/>
    <w:rsid w:val="00E23300"/>
    <w:rsid w:val="00E25EA4"/>
    <w:rsid w:val="00E32AAE"/>
    <w:rsid w:val="00E3326D"/>
    <w:rsid w:val="00E3514F"/>
    <w:rsid w:val="00E401E9"/>
    <w:rsid w:val="00E42020"/>
    <w:rsid w:val="00E42064"/>
    <w:rsid w:val="00E50904"/>
    <w:rsid w:val="00E535A1"/>
    <w:rsid w:val="00E5608A"/>
    <w:rsid w:val="00E63A3E"/>
    <w:rsid w:val="00E649FE"/>
    <w:rsid w:val="00E70E61"/>
    <w:rsid w:val="00E8039A"/>
    <w:rsid w:val="00E94506"/>
    <w:rsid w:val="00EA3A90"/>
    <w:rsid w:val="00EA567F"/>
    <w:rsid w:val="00EA70F8"/>
    <w:rsid w:val="00EB19E4"/>
    <w:rsid w:val="00EB44A0"/>
    <w:rsid w:val="00EC0AFB"/>
    <w:rsid w:val="00EC15D4"/>
    <w:rsid w:val="00EC2321"/>
    <w:rsid w:val="00EC3937"/>
    <w:rsid w:val="00EC59DE"/>
    <w:rsid w:val="00ED0E0F"/>
    <w:rsid w:val="00EE0931"/>
    <w:rsid w:val="00EE0B21"/>
    <w:rsid w:val="00EE1CA7"/>
    <w:rsid w:val="00EE48BA"/>
    <w:rsid w:val="00EF1984"/>
    <w:rsid w:val="00EF3B52"/>
    <w:rsid w:val="00EF4484"/>
    <w:rsid w:val="00EF4A04"/>
    <w:rsid w:val="00F00B5E"/>
    <w:rsid w:val="00F01206"/>
    <w:rsid w:val="00F065D9"/>
    <w:rsid w:val="00F07E28"/>
    <w:rsid w:val="00F1244B"/>
    <w:rsid w:val="00F15A7D"/>
    <w:rsid w:val="00F20BCC"/>
    <w:rsid w:val="00F23483"/>
    <w:rsid w:val="00F256AE"/>
    <w:rsid w:val="00F262EE"/>
    <w:rsid w:val="00F42474"/>
    <w:rsid w:val="00F54674"/>
    <w:rsid w:val="00F65D82"/>
    <w:rsid w:val="00F760AD"/>
    <w:rsid w:val="00F7736A"/>
    <w:rsid w:val="00F77AC3"/>
    <w:rsid w:val="00F77C54"/>
    <w:rsid w:val="00F82336"/>
    <w:rsid w:val="00F82FCC"/>
    <w:rsid w:val="00F87859"/>
    <w:rsid w:val="00F8787F"/>
    <w:rsid w:val="00FB05D7"/>
    <w:rsid w:val="00FB1C8F"/>
    <w:rsid w:val="00FC01ED"/>
    <w:rsid w:val="00FC5997"/>
    <w:rsid w:val="00FD5FEF"/>
    <w:rsid w:val="00FE5ECE"/>
    <w:rsid w:val="00FE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80785"/>
  <w15:chartTrackingRefBased/>
  <w15:docId w15:val="{7F7EFC7A-7666-45C3-9E60-194E4A0B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862962"/>
    <w:pPr>
      <w:keepNext/>
      <w:keepLines/>
      <w:widowControl w:val="0"/>
      <w:pBdr>
        <w:top w:val="single" w:sz="18" w:space="10" w:color="005E85"/>
        <w:left w:val="single" w:sz="18" w:space="4" w:color="005E85"/>
        <w:bottom w:val="single" w:sz="18" w:space="0" w:color="005E85"/>
        <w:right w:val="single" w:sz="18" w:space="4" w:color="005E85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862962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1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012B6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012B6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2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3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5"/>
      </w:numPr>
    </w:pPr>
  </w:style>
  <w:style w:type="numbering" w:customStyle="1" w:styleId="CurrentList1">
    <w:name w:val="Current List1"/>
    <w:uiPriority w:val="99"/>
    <w:rsid w:val="006B45FC"/>
    <w:pPr>
      <w:numPr>
        <w:numId w:val="4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6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BF5DDC"/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BF5DDC"/>
    <w:rPr>
      <w:rFonts w:ascii="Arial" w:hAnsi="Arial"/>
      <w:sz w:val="3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8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87F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E535A1"/>
    <w:rPr>
      <w:rFonts w:ascii="Arial" w:eastAsiaTheme="minorEastAsia" w:hAnsi="Arial"/>
      <w:sz w:val="32"/>
      <w:lang w:val="en-AU"/>
    </w:rPr>
  </w:style>
  <w:style w:type="character" w:customStyle="1" w:styleId="normaltextrun">
    <w:name w:val="normaltextrun"/>
    <w:basedOn w:val="DefaultParagraphFont"/>
    <w:rsid w:val="0023226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754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9450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eop">
    <w:name w:val="eop"/>
    <w:basedOn w:val="DefaultParagraphFont"/>
    <w:rsid w:val="00E94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0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hyperlink" Target="mailto:kiaora@mhwc.govt.nz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79.png"/><Relationship Id="rId91" Type="http://schemas.openxmlformats.org/officeDocument/2006/relationships/image" Target="media/image81.jpe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8.jpeg"/><Relationship Id="rId94" Type="http://schemas.openxmlformats.org/officeDocument/2006/relationships/image" Target="media/image84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hyperlink" Target="http://www.mhwc.govt.nz" TargetMode="Externa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3.jpeg"/><Relationship Id="rId98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ocuments\Aamina\People%20First%20NZ\Easy%20Read%20Template%20(March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D0479-E098-4EFD-BFCE-CD6210E21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(March 2023)</Template>
  <TotalTime>1</TotalTime>
  <Pages>26</Pages>
  <Words>1212</Words>
  <Characters>6911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ansaar zaheer</dc:creator>
  <cp:keywords/>
  <dc:description/>
  <cp:lastModifiedBy>Bryanna Lingley</cp:lastModifiedBy>
  <cp:revision>2</cp:revision>
  <cp:lastPrinted>2023-05-09T00:02:00Z</cp:lastPrinted>
  <dcterms:created xsi:type="dcterms:W3CDTF">2023-05-11T04:54:00Z</dcterms:created>
  <dcterms:modified xsi:type="dcterms:W3CDTF">2023-05-11T04:54:00Z</dcterms:modified>
</cp:coreProperties>
</file>